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CA5" w:rsidRPr="0038249C" w:rsidRDefault="00A56CA5" w:rsidP="00A56CA5">
      <w:pPr>
        <w:pStyle w:val="Ttulo6"/>
        <w:jc w:val="center"/>
        <w:rPr>
          <w:rFonts w:ascii="Arial Narrow" w:hAnsi="Arial Narrow"/>
          <w:sz w:val="40"/>
          <w:szCs w:val="40"/>
        </w:rPr>
      </w:pPr>
      <w:r>
        <w:rPr>
          <w:rFonts w:ascii="Arial Narrow" w:hAnsi="Arial Narrow"/>
          <w:sz w:val="40"/>
          <w:szCs w:val="40"/>
        </w:rPr>
        <w:t>AUTORIZACIÓ</w:t>
      </w:r>
      <w:r w:rsidRPr="0038249C">
        <w:rPr>
          <w:rFonts w:ascii="Arial Narrow" w:hAnsi="Arial Narrow"/>
          <w:sz w:val="40"/>
          <w:szCs w:val="40"/>
        </w:rPr>
        <w:t>N PATERNA</w:t>
      </w:r>
    </w:p>
    <w:p w:rsidR="00A56CA5" w:rsidRPr="0038249C" w:rsidRDefault="00A56CA5" w:rsidP="00A56CA5">
      <w:pPr>
        <w:pStyle w:val="Textoindependiente"/>
        <w:spacing w:line="360" w:lineRule="auto"/>
        <w:rPr>
          <w:rFonts w:ascii="Arial Narrow" w:hAnsi="Arial Narrow" w:cs="Arial"/>
          <w:sz w:val="32"/>
          <w:szCs w:val="32"/>
        </w:rPr>
      </w:pPr>
      <w:r w:rsidRPr="0038249C">
        <w:rPr>
          <w:rFonts w:ascii="Arial Narrow" w:hAnsi="Arial Narrow" w:cs="Arial"/>
          <w:sz w:val="32"/>
          <w:szCs w:val="32"/>
        </w:rPr>
        <w:t>D. _______________________________________________________</w:t>
      </w:r>
    </w:p>
    <w:p w:rsidR="00A56CA5" w:rsidRPr="0038249C" w:rsidRDefault="00A56CA5" w:rsidP="00A56CA5">
      <w:pPr>
        <w:spacing w:line="360" w:lineRule="auto"/>
        <w:jc w:val="both"/>
        <w:rPr>
          <w:rFonts w:ascii="Arial Narrow" w:hAnsi="Arial Narrow"/>
          <w:b/>
          <w:color w:val="00B050"/>
          <w:sz w:val="32"/>
          <w:szCs w:val="32"/>
        </w:rPr>
      </w:pPr>
      <w:r w:rsidRPr="0038249C">
        <w:rPr>
          <w:rFonts w:ascii="Arial Narrow" w:hAnsi="Arial Narrow"/>
          <w:sz w:val="32"/>
          <w:szCs w:val="32"/>
        </w:rPr>
        <w:t>Con Documento Nacional de Identidad número</w:t>
      </w:r>
      <w:r>
        <w:rPr>
          <w:rFonts w:ascii="Arial Narrow" w:hAnsi="Arial Narrow"/>
          <w:sz w:val="32"/>
          <w:szCs w:val="32"/>
        </w:rPr>
        <w:t xml:space="preserve"> </w:t>
      </w:r>
      <w:r w:rsidRPr="0038249C">
        <w:rPr>
          <w:rFonts w:ascii="Arial Narrow" w:hAnsi="Arial Narrow"/>
          <w:sz w:val="32"/>
          <w:szCs w:val="32"/>
        </w:rPr>
        <w:t>___________________</w:t>
      </w:r>
      <w:r>
        <w:rPr>
          <w:rFonts w:ascii="Arial Narrow" w:hAnsi="Arial Narrow"/>
          <w:sz w:val="32"/>
          <w:szCs w:val="32"/>
        </w:rPr>
        <w:t xml:space="preserve"> </w:t>
      </w:r>
      <w:r w:rsidRPr="0038249C">
        <w:rPr>
          <w:rFonts w:ascii="Arial Narrow" w:hAnsi="Arial Narrow"/>
          <w:sz w:val="32"/>
          <w:szCs w:val="32"/>
        </w:rPr>
        <w:t>y como: Padre</w:t>
      </w:r>
      <w:r w:rsidR="00313E6B">
        <w:rPr>
          <w:rFonts w:ascii="Arial Narrow" w:hAnsi="Arial Narrow"/>
          <w:sz w:val="32"/>
          <w:szCs w:val="32"/>
        </w:rPr>
        <w:t>/Madre</w:t>
      </w:r>
      <w:r w:rsidRPr="0038249C">
        <w:rPr>
          <w:rFonts w:ascii="Arial Narrow" w:hAnsi="Arial Narrow"/>
          <w:sz w:val="32"/>
          <w:szCs w:val="32"/>
        </w:rPr>
        <w:t xml:space="preserve"> o Tutor</w:t>
      </w:r>
      <w:r w:rsidR="00313E6B">
        <w:rPr>
          <w:rFonts w:ascii="Arial Narrow" w:hAnsi="Arial Narrow"/>
          <w:sz w:val="32"/>
          <w:szCs w:val="32"/>
        </w:rPr>
        <w:t>/a</w:t>
      </w:r>
      <w:r w:rsidRPr="0038249C">
        <w:rPr>
          <w:rFonts w:ascii="Arial Narrow" w:hAnsi="Arial Narrow"/>
          <w:sz w:val="32"/>
          <w:szCs w:val="32"/>
        </w:rPr>
        <w:t xml:space="preserve"> del o la </w:t>
      </w:r>
      <w:proofErr w:type="spellStart"/>
      <w:r w:rsidRPr="0038249C">
        <w:rPr>
          <w:rFonts w:ascii="Arial Narrow" w:hAnsi="Arial Narrow"/>
          <w:sz w:val="32"/>
          <w:szCs w:val="32"/>
        </w:rPr>
        <w:t>judoka</w:t>
      </w:r>
      <w:proofErr w:type="spellEnd"/>
      <w:r w:rsidRPr="0038249C">
        <w:rPr>
          <w:rFonts w:ascii="Arial Narrow" w:hAnsi="Arial Narrow"/>
          <w:sz w:val="32"/>
          <w:szCs w:val="32"/>
        </w:rPr>
        <w:t xml:space="preserve"> __________________________________________, con fecha  de nacimiento __</w:t>
      </w:r>
      <w:r>
        <w:rPr>
          <w:rFonts w:ascii="Arial Narrow" w:hAnsi="Arial Narrow"/>
          <w:sz w:val="32"/>
          <w:szCs w:val="32"/>
        </w:rPr>
        <w:t>__________</w:t>
      </w:r>
      <w:r w:rsidRPr="0038249C">
        <w:rPr>
          <w:rFonts w:ascii="Arial Narrow" w:hAnsi="Arial Narrow"/>
          <w:sz w:val="32"/>
          <w:szCs w:val="32"/>
        </w:rPr>
        <w:t xml:space="preserve"> y con Número de Documento Nacional de Identidad n</w:t>
      </w:r>
      <w:r>
        <w:rPr>
          <w:rFonts w:ascii="Arial Narrow" w:hAnsi="Arial Narrow"/>
          <w:sz w:val="32"/>
          <w:szCs w:val="32"/>
        </w:rPr>
        <w:t>úmero ________________</w:t>
      </w:r>
      <w:r w:rsidR="002C5663">
        <w:rPr>
          <w:rFonts w:ascii="Arial Narrow" w:hAnsi="Arial Narrow"/>
          <w:sz w:val="32"/>
          <w:szCs w:val="32"/>
        </w:rPr>
        <w:t>,</w:t>
      </w:r>
      <w:r w:rsidRPr="0038249C">
        <w:rPr>
          <w:rFonts w:ascii="Arial Narrow" w:hAnsi="Arial Narrow"/>
          <w:sz w:val="32"/>
          <w:szCs w:val="32"/>
        </w:rPr>
        <w:t xml:space="preserve"> </w:t>
      </w:r>
      <w:r w:rsidR="00B06041">
        <w:rPr>
          <w:rFonts w:ascii="Arial Narrow" w:hAnsi="Arial Narrow"/>
          <w:sz w:val="32"/>
          <w:szCs w:val="32"/>
        </w:rPr>
        <w:t xml:space="preserve">tengo conocimiento de todo el programa de actividades </w:t>
      </w:r>
      <w:r w:rsidR="00B06041">
        <w:rPr>
          <w:rFonts w:ascii="Arial Narrow" w:hAnsi="Arial Narrow"/>
          <w:b/>
          <w:bCs/>
          <w:sz w:val="32"/>
          <w:szCs w:val="32"/>
        </w:rPr>
        <w:t>y</w:t>
      </w:r>
      <w:r w:rsidRPr="0038249C">
        <w:rPr>
          <w:rFonts w:ascii="Arial Narrow" w:hAnsi="Arial Narrow"/>
          <w:b/>
          <w:bCs/>
          <w:sz w:val="32"/>
          <w:szCs w:val="32"/>
        </w:rPr>
        <w:t xml:space="preserve"> </w:t>
      </w:r>
      <w:r w:rsidR="00D8117F">
        <w:rPr>
          <w:rFonts w:ascii="Arial Narrow" w:hAnsi="Arial Narrow"/>
          <w:b/>
          <w:bCs/>
          <w:sz w:val="32"/>
          <w:szCs w:val="32"/>
        </w:rPr>
        <w:t xml:space="preserve">le </w:t>
      </w:r>
      <w:r w:rsidRPr="0038249C">
        <w:rPr>
          <w:rFonts w:ascii="Arial Narrow" w:hAnsi="Arial Narrow"/>
          <w:b/>
          <w:bCs/>
          <w:sz w:val="32"/>
          <w:szCs w:val="32"/>
        </w:rPr>
        <w:t>AUTORIZO</w:t>
      </w:r>
      <w:r w:rsidRPr="0038249C">
        <w:rPr>
          <w:rFonts w:ascii="Arial Narrow" w:hAnsi="Arial Narrow"/>
          <w:sz w:val="32"/>
          <w:szCs w:val="32"/>
        </w:rPr>
        <w:t xml:space="preserve"> para que participe en </w:t>
      </w:r>
      <w:r w:rsidR="00923C9A">
        <w:rPr>
          <w:rFonts w:ascii="Arial Narrow" w:hAnsi="Arial Narrow"/>
          <w:sz w:val="32"/>
          <w:szCs w:val="32"/>
        </w:rPr>
        <w:t>____________________________________________</w:t>
      </w:r>
      <w:r w:rsidRPr="0038249C">
        <w:rPr>
          <w:rFonts w:ascii="Arial Narrow" w:hAnsi="Arial Narrow"/>
          <w:sz w:val="32"/>
          <w:szCs w:val="32"/>
        </w:rPr>
        <w:t xml:space="preserve">que se celebrará </w:t>
      </w:r>
      <w:r w:rsidR="00923C9A">
        <w:rPr>
          <w:rFonts w:ascii="Arial Narrow" w:hAnsi="Arial Narrow"/>
          <w:sz w:val="32"/>
          <w:szCs w:val="32"/>
        </w:rPr>
        <w:t>el ___ de __________</w:t>
      </w:r>
      <w:r>
        <w:rPr>
          <w:rFonts w:ascii="Arial Narrow" w:hAnsi="Arial Narrow"/>
          <w:sz w:val="32"/>
          <w:szCs w:val="32"/>
        </w:rPr>
        <w:t xml:space="preserve"> </w:t>
      </w:r>
      <w:r w:rsidRPr="0038249C">
        <w:rPr>
          <w:rFonts w:ascii="Arial Narrow" w:hAnsi="Arial Narrow"/>
          <w:sz w:val="32"/>
          <w:szCs w:val="32"/>
        </w:rPr>
        <w:t>de 20</w:t>
      </w:r>
      <w:r w:rsidR="00FD09E9">
        <w:rPr>
          <w:rFonts w:ascii="Arial Narrow" w:hAnsi="Arial Narrow"/>
          <w:sz w:val="32"/>
          <w:szCs w:val="32"/>
        </w:rPr>
        <w:t>1</w:t>
      </w:r>
      <w:r w:rsidR="00923C9A">
        <w:rPr>
          <w:rFonts w:ascii="Arial Narrow" w:hAnsi="Arial Narrow"/>
          <w:sz w:val="32"/>
          <w:szCs w:val="32"/>
        </w:rPr>
        <w:t>_</w:t>
      </w:r>
      <w:r w:rsidRPr="0038249C">
        <w:rPr>
          <w:rFonts w:ascii="Arial Narrow" w:hAnsi="Arial Narrow"/>
          <w:sz w:val="32"/>
          <w:szCs w:val="32"/>
        </w:rPr>
        <w:t>.</w:t>
      </w:r>
    </w:p>
    <w:p w:rsidR="00A56CA5" w:rsidRPr="0038249C" w:rsidRDefault="00A56CA5" w:rsidP="00A56CA5">
      <w:pPr>
        <w:spacing w:line="360" w:lineRule="auto"/>
        <w:jc w:val="both"/>
        <w:rPr>
          <w:rFonts w:ascii="Arial Narrow" w:hAnsi="Arial Narrow" w:cs="Arial"/>
          <w:b/>
          <w:sz w:val="32"/>
          <w:szCs w:val="32"/>
          <w:u w:val="single"/>
        </w:rPr>
      </w:pPr>
    </w:p>
    <w:p w:rsidR="00A56CA5" w:rsidRDefault="00A56CA5" w:rsidP="00A56CA5">
      <w:pPr>
        <w:pStyle w:val="Textoindependiente2"/>
        <w:rPr>
          <w:rFonts w:ascii="Arial Narrow" w:hAnsi="Arial Narrow" w:cs="Arial"/>
          <w:sz w:val="32"/>
          <w:szCs w:val="32"/>
        </w:rPr>
      </w:pPr>
      <w:r w:rsidRPr="0038249C">
        <w:rPr>
          <w:rFonts w:ascii="Arial Narrow" w:hAnsi="Arial Narrow" w:cs="Arial"/>
          <w:sz w:val="32"/>
          <w:szCs w:val="32"/>
        </w:rPr>
        <w:tab/>
        <w:t xml:space="preserve">Y para que así conste y surta los efectos oportunos firmo esta autorización en </w:t>
      </w:r>
    </w:p>
    <w:p w:rsidR="00A56CA5" w:rsidRPr="0038249C" w:rsidRDefault="00A56CA5" w:rsidP="00A56CA5">
      <w:pPr>
        <w:pStyle w:val="Textoindependiente2"/>
        <w:rPr>
          <w:rFonts w:ascii="Arial Narrow" w:hAnsi="Arial Narrow" w:cs="Arial"/>
          <w:sz w:val="32"/>
          <w:szCs w:val="32"/>
        </w:rPr>
      </w:pPr>
      <w:r>
        <w:rPr>
          <w:rFonts w:ascii="Arial Narrow" w:hAnsi="Arial Narrow" w:cs="Arial"/>
          <w:sz w:val="32"/>
          <w:szCs w:val="32"/>
        </w:rPr>
        <w:t>______________________</w:t>
      </w:r>
      <w:r w:rsidRPr="0038249C">
        <w:rPr>
          <w:rFonts w:ascii="Arial Narrow" w:hAnsi="Arial Narrow" w:cs="Arial"/>
          <w:sz w:val="32"/>
          <w:szCs w:val="32"/>
        </w:rPr>
        <w:t xml:space="preserve"> a ___</w:t>
      </w:r>
      <w:r w:rsidR="00FD09E9">
        <w:rPr>
          <w:rFonts w:ascii="Arial Narrow" w:hAnsi="Arial Narrow" w:cs="Arial"/>
          <w:sz w:val="32"/>
          <w:szCs w:val="32"/>
        </w:rPr>
        <w:t>__de ____________________de 201</w:t>
      </w:r>
      <w:r w:rsidR="00923C9A">
        <w:rPr>
          <w:rFonts w:ascii="Arial Narrow" w:hAnsi="Arial Narrow" w:cs="Arial"/>
          <w:sz w:val="32"/>
          <w:szCs w:val="32"/>
        </w:rPr>
        <w:t>_</w:t>
      </w:r>
    </w:p>
    <w:p w:rsidR="00A56CA5" w:rsidRPr="0038249C" w:rsidRDefault="00A56CA5" w:rsidP="00A56CA5">
      <w:pPr>
        <w:spacing w:line="480" w:lineRule="auto"/>
        <w:rPr>
          <w:rFonts w:ascii="Arial Narrow" w:hAnsi="Arial Narrow" w:cs="Arial"/>
          <w:sz w:val="32"/>
          <w:szCs w:val="32"/>
        </w:rPr>
      </w:pPr>
    </w:p>
    <w:p w:rsidR="00A56CA5" w:rsidRPr="00624550" w:rsidRDefault="00A56CA5" w:rsidP="00A56CA5">
      <w:pPr>
        <w:spacing w:line="480" w:lineRule="auto"/>
        <w:jc w:val="center"/>
        <w:rPr>
          <w:rFonts w:ascii="Arial Narrow" w:hAnsi="Arial Narrow" w:cs="Arial"/>
          <w:sz w:val="32"/>
          <w:szCs w:val="32"/>
        </w:rPr>
      </w:pPr>
      <w:r w:rsidRPr="0038249C">
        <w:rPr>
          <w:rFonts w:ascii="Arial Narrow" w:hAnsi="Arial Narrow" w:cs="Arial"/>
          <w:sz w:val="32"/>
          <w:szCs w:val="32"/>
        </w:rPr>
        <w:t>Fdo.______________________________</w:t>
      </w:r>
    </w:p>
    <w:p w:rsidR="004867F0" w:rsidRDefault="00B63AED" w:rsidP="00A76396">
      <w:pPr>
        <w:autoSpaceDE w:val="0"/>
        <w:autoSpaceDN w:val="0"/>
        <w:adjustRightInd w:val="0"/>
        <w:spacing w:after="0"/>
        <w:jc w:val="center"/>
        <w:rPr>
          <w:highlight w:val="yellow"/>
        </w:rPr>
      </w:pPr>
      <w:r w:rsidRPr="00500A87">
        <w:rPr>
          <w:highlight w:val="yellow"/>
        </w:rPr>
        <w:t>Esta autorización debe ser rem</w:t>
      </w:r>
      <w:r w:rsidR="00923C9A">
        <w:rPr>
          <w:highlight w:val="yellow"/>
        </w:rPr>
        <w:t>itid</w:t>
      </w:r>
      <w:r w:rsidRPr="00500A87">
        <w:rPr>
          <w:highlight w:val="yellow"/>
        </w:rPr>
        <w:t xml:space="preserve">a al correo </w:t>
      </w:r>
      <w:hyperlink r:id="rId7" w:history="1">
        <w:r w:rsidRPr="00FD09E9">
          <w:rPr>
            <w:rStyle w:val="Hipervnculo"/>
            <w:highlight w:val="yellow"/>
          </w:rPr>
          <w:t>actividadesjudo@fedexjudo.com</w:t>
        </w:r>
      </w:hyperlink>
      <w:r w:rsidRPr="00FD09E9">
        <w:rPr>
          <w:highlight w:val="yellow"/>
        </w:rPr>
        <w:t xml:space="preserve"> </w:t>
      </w:r>
    </w:p>
    <w:p w:rsidR="00C352D1" w:rsidRPr="00714221" w:rsidRDefault="00C352D1" w:rsidP="00714221">
      <w:pPr>
        <w:spacing w:before="100" w:beforeAutospacing="1" w:after="0" w:line="240" w:lineRule="auto"/>
        <w:jc w:val="both"/>
        <w:rPr>
          <w:rFonts w:ascii="Times New Roman" w:eastAsia="Times New Roman" w:hAnsi="Times New Roman"/>
          <w:sz w:val="24"/>
          <w:szCs w:val="24"/>
          <w:lang w:val="es-ES" w:eastAsia="es-ES"/>
        </w:rPr>
      </w:pPr>
      <w:r w:rsidRPr="00483325">
        <w:rPr>
          <w:rFonts w:ascii="Times New Roman" w:eastAsia="Times New Roman" w:hAnsi="Times New Roman"/>
          <w:sz w:val="16"/>
          <w:szCs w:val="16"/>
          <w:lang w:val="es-ES" w:eastAsia="es-ES"/>
        </w:rPr>
        <w:t xml:space="preserve">De conformidad con lo establecido en la L.O. 1/1982 de 5 de mayo, de Protección Civil del Derecho al Honor, a la Intimidad Personal y Familiar y a la Propia Imagen, y en la L.O. 1/96, de 15 de enero, de la Protección Jurídica al Menor AUTORIZO a la Federación Extremeña de Judo y D.A., a incluir las imágenes de nuestro hijo/a o tutelado/a o los </w:t>
      </w:r>
      <w:proofErr w:type="spellStart"/>
      <w:r w:rsidRPr="00483325">
        <w:rPr>
          <w:rFonts w:ascii="Times New Roman" w:eastAsia="Times New Roman" w:hAnsi="Times New Roman"/>
          <w:sz w:val="16"/>
          <w:szCs w:val="16"/>
          <w:lang w:val="es-ES" w:eastAsia="es-ES"/>
        </w:rPr>
        <w:t>mios</w:t>
      </w:r>
      <w:proofErr w:type="spellEnd"/>
      <w:r w:rsidRPr="00483325">
        <w:rPr>
          <w:rFonts w:ascii="Times New Roman" w:eastAsia="Times New Roman" w:hAnsi="Times New Roman"/>
          <w:sz w:val="16"/>
          <w:szCs w:val="16"/>
          <w:lang w:val="es-ES" w:eastAsia="es-ES"/>
        </w:rPr>
        <w:t xml:space="preserve"> propios en los medios y soportes de comunicación (páginas web, revistas, videos, medios de comunicación, memorias, carteles, etc.) que esta Federación considere oportuno, con el fin de difundir las actividades que la Federación ofrece. La Federación Extremeña de Judo y D. A., no podrá utilizar estas imágenes para finalidades distintas. Aprovechamos para informarle que, conforme a la L.O. 15/1999, los datos de carácter personal que Ud. nos ha proporcionado previamente forman parte de los ficheros de Datos de Carácter Personal, titularidad de FEDERACIÓN EXTREMEÑA DE JUDO Y DEPORTES ASOCIADOS, con la finalidad de publicidad y prospección comercial. Sus datos serán cedidos a la RFEJYDA. Ud., puede ejercer sus derechos de acceso, rectificación, cancelación y oposición dirigiéndose a:</w:t>
      </w:r>
      <w:r>
        <w:rPr>
          <w:rFonts w:ascii="Times New Roman" w:eastAsia="Times New Roman" w:hAnsi="Times New Roman"/>
          <w:sz w:val="16"/>
          <w:szCs w:val="16"/>
          <w:lang w:val="es-ES" w:eastAsia="es-ES"/>
        </w:rPr>
        <w:t xml:space="preserve"> </w:t>
      </w:r>
      <w:r w:rsidRPr="00483325">
        <w:rPr>
          <w:rFonts w:ascii="Times New Roman" w:eastAsia="Times New Roman" w:hAnsi="Times New Roman"/>
          <w:sz w:val="16"/>
          <w:szCs w:val="16"/>
          <w:lang w:val="es-ES" w:eastAsia="es-ES"/>
        </w:rPr>
        <w:t>fedexjudo@fedexjudo.com</w:t>
      </w:r>
      <w:r>
        <w:rPr>
          <w:rFonts w:ascii="Times New Roman" w:eastAsia="Times New Roman" w:hAnsi="Times New Roman"/>
          <w:sz w:val="16"/>
          <w:szCs w:val="16"/>
          <w:lang w:val="es-ES" w:eastAsia="es-ES"/>
        </w:rPr>
        <w:t xml:space="preserve"> </w:t>
      </w:r>
    </w:p>
    <w:sectPr w:rsidR="00C352D1" w:rsidRPr="00714221" w:rsidSect="00D002E6">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FA9" w:rsidRDefault="002F3FA9">
      <w:r>
        <w:separator/>
      </w:r>
    </w:p>
  </w:endnote>
  <w:endnote w:type="continuationSeparator" w:id="0">
    <w:p w:rsidR="002F3FA9" w:rsidRDefault="002F3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B1E" w:rsidRDefault="007B0B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221" w:rsidRPr="00437F02" w:rsidRDefault="00714221" w:rsidP="00714221">
    <w:pPr>
      <w:pStyle w:val="Ttulo"/>
      <w:widowControl w:val="0"/>
      <w:pBdr>
        <w:top w:val="single" w:sz="4" w:space="1" w:color="auto"/>
      </w:pBdr>
      <w:rPr>
        <w:rFonts w:ascii="Arial" w:hAnsi="Arial" w:cs="Arial"/>
        <w:b w:val="0"/>
        <w:bCs w:val="0"/>
        <w:color w:val="000000"/>
        <w:sz w:val="18"/>
        <w:szCs w:val="18"/>
      </w:rPr>
    </w:pPr>
    <w:r w:rsidRPr="00437F02">
      <w:rPr>
        <w:rFonts w:ascii="Arial" w:hAnsi="Arial" w:cs="Arial"/>
        <w:b w:val="0"/>
        <w:bCs w:val="0"/>
        <w:color w:val="000000"/>
        <w:sz w:val="18"/>
        <w:szCs w:val="18"/>
      </w:rPr>
      <w:t xml:space="preserve">Carretera de Cáceres, 3, 06007— BADAJOZ      </w:t>
    </w:r>
  </w:p>
  <w:p w:rsidR="00714221" w:rsidRDefault="00714221" w:rsidP="00714221">
    <w:pPr>
      <w:pStyle w:val="Ttulo"/>
      <w:widowControl w:val="0"/>
      <w:pBdr>
        <w:top w:val="single" w:sz="4" w:space="1" w:color="auto"/>
      </w:pBdr>
      <w:rPr>
        <w:rStyle w:val="Hipervnculo"/>
        <w:rFonts w:ascii="Arial" w:hAnsi="Arial" w:cs="Arial"/>
        <w:sz w:val="18"/>
        <w:szCs w:val="18"/>
        <w:lang w:val="en-GB"/>
      </w:rPr>
    </w:pPr>
    <w:r>
      <w:rPr>
        <w:rFonts w:ascii="Arial" w:hAnsi="Arial" w:cs="Arial"/>
        <w:color w:val="000000"/>
        <w:sz w:val="18"/>
        <w:szCs w:val="18"/>
        <w:lang w:val="en-GB"/>
      </w:rPr>
      <w:t>924 27 39 70</w:t>
    </w:r>
    <w:r w:rsidRPr="00AF723A">
      <w:rPr>
        <w:rFonts w:ascii="Arial" w:hAnsi="Arial" w:cs="Arial"/>
        <w:color w:val="000000"/>
        <w:sz w:val="18"/>
        <w:szCs w:val="18"/>
        <w:lang w:val="en-GB"/>
      </w:rPr>
      <w:t xml:space="preserve"> </w:t>
    </w:r>
    <w:r>
      <w:rPr>
        <w:rFonts w:ascii="Arial" w:hAnsi="Arial" w:cs="Arial"/>
        <w:color w:val="000000"/>
        <w:sz w:val="18"/>
        <w:szCs w:val="18"/>
        <w:lang w:val="en-GB"/>
      </w:rPr>
      <w:t xml:space="preserve">- </w:t>
    </w:r>
    <w:hyperlink r:id="rId1" w:history="1">
      <w:r w:rsidRPr="002671AF">
        <w:rPr>
          <w:rStyle w:val="Hipervnculo"/>
          <w:rFonts w:ascii="Arial" w:hAnsi="Arial" w:cs="Arial"/>
          <w:sz w:val="18"/>
          <w:szCs w:val="18"/>
          <w:lang w:val="en-GB"/>
        </w:rPr>
        <w:t>actividadesjudo@fedexjudo.com</w:t>
      </w:r>
    </w:hyperlink>
  </w:p>
  <w:p w:rsidR="00714221" w:rsidRPr="00E93D14" w:rsidRDefault="007B0B1E" w:rsidP="00714221">
    <w:pPr>
      <w:pStyle w:val="Ttulo"/>
      <w:widowControl w:val="0"/>
      <w:pBdr>
        <w:top w:val="single" w:sz="4" w:space="1" w:color="auto"/>
      </w:pBdr>
      <w:rPr>
        <w:rFonts w:ascii="Arial" w:hAnsi="Arial" w:cs="Arial"/>
        <w:color w:val="000000"/>
        <w:sz w:val="18"/>
        <w:szCs w:val="18"/>
        <w:lang w:val="en-GB"/>
      </w:rPr>
    </w:pPr>
    <w:r>
      <w:rPr>
        <w:rFonts w:ascii="Arial" w:hAnsi="Arial" w:cs="Arial"/>
        <w:noProof/>
        <w:color w:val="000000"/>
        <w:sz w:val="18"/>
        <w:szCs w:val="18"/>
        <w:lang w:val="en-GB"/>
      </w:rPr>
      <w:drawing>
        <wp:inline distT="0" distB="0" distL="0" distR="0" wp14:anchorId="535317EE">
          <wp:extent cx="158750" cy="158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inline>
      </w:drawing>
    </w:r>
    <w:r w:rsidR="00714221">
      <w:rPr>
        <w:rFonts w:ascii="Arial" w:hAnsi="Arial" w:cs="Arial"/>
        <w:color w:val="000000"/>
        <w:sz w:val="18"/>
        <w:szCs w:val="18"/>
        <w:lang w:val="en-GB"/>
      </w:rPr>
      <w:t xml:space="preserve"> </w:t>
    </w:r>
    <w:r>
      <w:rPr>
        <w:rFonts w:ascii="Arial" w:hAnsi="Arial" w:cs="Arial"/>
        <w:noProof/>
        <w:color w:val="000000"/>
        <w:sz w:val="18"/>
        <w:szCs w:val="18"/>
        <w:lang w:val="en-GB"/>
      </w:rPr>
      <w:drawing>
        <wp:inline distT="0" distB="0" distL="0" distR="0" wp14:anchorId="22CE916C">
          <wp:extent cx="219710" cy="164465"/>
          <wp:effectExtent l="0" t="0" r="889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pic:spPr>
              </pic:pic>
            </a:graphicData>
          </a:graphic>
        </wp:inline>
      </w:drawing>
    </w:r>
    <w:bookmarkStart w:id="0" w:name="_GoBack"/>
    <w:bookmarkEnd w:id="0"/>
    <w:r>
      <w:rPr>
        <w:rFonts w:ascii="Arial" w:hAnsi="Arial" w:cs="Arial"/>
        <w:noProof/>
        <w:color w:val="000000"/>
        <w:sz w:val="18"/>
        <w:szCs w:val="18"/>
        <w:lang w:val="en-GB"/>
      </w:rPr>
      <w:drawing>
        <wp:inline distT="0" distB="0" distL="0" distR="0" wp14:anchorId="41B9EFE3">
          <wp:extent cx="170815" cy="170815"/>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p w:rsidR="004C43D0" w:rsidRDefault="004C43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B1E" w:rsidRDefault="007B0B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FA9" w:rsidRDefault="002F3FA9">
      <w:r>
        <w:separator/>
      </w:r>
    </w:p>
  </w:footnote>
  <w:footnote w:type="continuationSeparator" w:id="0">
    <w:p w:rsidR="002F3FA9" w:rsidRDefault="002F3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2FD" w:rsidRDefault="002F3FA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048204" o:spid="_x0000_s2050" type="#_x0000_t75" style="position:absolute;margin-left:0;margin-top:0;width:423.4pt;height:304.8pt;z-index:-251634176;mso-position-horizontal:center;mso-position-horizontal-relative:margin;mso-position-vertical:center;mso-position-vertical-relative:margin" o:allowincell="f">
          <v:imagedata r:id="rId1" o:title="Federacion_Extremeñ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D0" w:rsidRPr="00C0488E" w:rsidRDefault="00B47D94" w:rsidP="00780018">
    <w:pPr>
      <w:pStyle w:val="Ttulo"/>
      <w:widowControl w:val="0"/>
      <w:tabs>
        <w:tab w:val="left" w:pos="2744"/>
      </w:tabs>
      <w:ind w:right="-21"/>
      <w:jc w:val="left"/>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690496" behindDoc="0" locked="0" layoutInCell="1" allowOverlap="1" wp14:anchorId="721B6BCC">
          <wp:simplePos x="0" y="0"/>
          <wp:positionH relativeFrom="column">
            <wp:posOffset>4350385</wp:posOffset>
          </wp:positionH>
          <wp:positionV relativeFrom="paragraph">
            <wp:posOffset>-149860</wp:posOffset>
          </wp:positionV>
          <wp:extent cx="494030" cy="597535"/>
          <wp:effectExtent l="0" t="0" r="127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030" cy="597535"/>
                  </a:xfrm>
                  <a:prstGeom prst="rect">
                    <a:avLst/>
                  </a:prstGeom>
                  <a:noFill/>
                </pic:spPr>
              </pic:pic>
            </a:graphicData>
          </a:graphic>
        </wp:anchor>
      </w:drawing>
    </w:r>
    <w:r>
      <w:rPr>
        <w:rFonts w:ascii="Arial" w:hAnsi="Arial" w:cs="Arial"/>
        <w:noProof/>
        <w:color w:val="000000"/>
        <w:sz w:val="24"/>
        <w:szCs w:val="24"/>
      </w:rPr>
      <w:drawing>
        <wp:anchor distT="0" distB="0" distL="114300" distR="114300" simplePos="0" relativeHeight="251684352" behindDoc="0" locked="0" layoutInCell="1" allowOverlap="1" wp14:anchorId="61A218D4">
          <wp:simplePos x="0" y="0"/>
          <wp:positionH relativeFrom="column">
            <wp:posOffset>-876935</wp:posOffset>
          </wp:positionH>
          <wp:positionV relativeFrom="paragraph">
            <wp:posOffset>-326390</wp:posOffset>
          </wp:positionV>
          <wp:extent cx="1103630" cy="944880"/>
          <wp:effectExtent l="0" t="0" r="127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3630" cy="944880"/>
                  </a:xfrm>
                  <a:prstGeom prst="rect">
                    <a:avLst/>
                  </a:prstGeom>
                  <a:noFill/>
                </pic:spPr>
              </pic:pic>
            </a:graphicData>
          </a:graphic>
        </wp:anchor>
      </w:drawing>
    </w:r>
    <w:r>
      <w:rPr>
        <w:rFonts w:ascii="Arial" w:hAnsi="Arial" w:cs="Arial"/>
        <w:noProof/>
        <w:color w:val="000000"/>
        <w:sz w:val="24"/>
        <w:szCs w:val="24"/>
      </w:rPr>
      <w:drawing>
        <wp:anchor distT="0" distB="0" distL="114300" distR="114300" simplePos="0" relativeHeight="251689472" behindDoc="0" locked="0" layoutInCell="1" allowOverlap="1" wp14:anchorId="2CAB5D50">
          <wp:simplePos x="0" y="0"/>
          <wp:positionH relativeFrom="column">
            <wp:posOffset>3517265</wp:posOffset>
          </wp:positionH>
          <wp:positionV relativeFrom="paragraph">
            <wp:posOffset>-99060</wp:posOffset>
          </wp:positionV>
          <wp:extent cx="798830" cy="567055"/>
          <wp:effectExtent l="0" t="0" r="1270"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830" cy="567055"/>
                  </a:xfrm>
                  <a:prstGeom prst="rect">
                    <a:avLst/>
                  </a:prstGeom>
                  <a:noFill/>
                </pic:spPr>
              </pic:pic>
            </a:graphicData>
          </a:graphic>
        </wp:anchor>
      </w:drawing>
    </w:r>
    <w:r>
      <w:rPr>
        <w:rFonts w:ascii="Arial" w:hAnsi="Arial" w:cs="Arial"/>
        <w:noProof/>
        <w:color w:val="000000"/>
        <w:sz w:val="24"/>
        <w:szCs w:val="24"/>
      </w:rPr>
      <w:drawing>
        <wp:anchor distT="0" distB="0" distL="114300" distR="114300" simplePos="0" relativeHeight="251688448" behindDoc="0" locked="0" layoutInCell="1" allowOverlap="1" wp14:anchorId="6E68D8B6">
          <wp:simplePos x="0" y="0"/>
          <wp:positionH relativeFrom="column">
            <wp:posOffset>1129665</wp:posOffset>
          </wp:positionH>
          <wp:positionV relativeFrom="paragraph">
            <wp:posOffset>-33020</wp:posOffset>
          </wp:positionV>
          <wp:extent cx="591185" cy="450850"/>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185" cy="450850"/>
                  </a:xfrm>
                  <a:prstGeom prst="rect">
                    <a:avLst/>
                  </a:prstGeom>
                  <a:noFill/>
                </pic:spPr>
              </pic:pic>
            </a:graphicData>
          </a:graphic>
        </wp:anchor>
      </w:drawing>
    </w:r>
    <w:r w:rsidR="00CC1736">
      <w:rPr>
        <w:rFonts w:ascii="Arial" w:hAnsi="Arial" w:cs="Arial"/>
        <w:noProof/>
        <w:color w:val="000000"/>
        <w:sz w:val="24"/>
        <w:szCs w:val="24"/>
      </w:rPr>
      <w:drawing>
        <wp:anchor distT="0" distB="0" distL="114300" distR="114300" simplePos="0" relativeHeight="251687424" behindDoc="0" locked="0" layoutInCell="1" allowOverlap="1" wp14:anchorId="6B316AC0">
          <wp:simplePos x="0" y="0"/>
          <wp:positionH relativeFrom="column">
            <wp:posOffset>1891665</wp:posOffset>
          </wp:positionH>
          <wp:positionV relativeFrom="paragraph">
            <wp:posOffset>-27940</wp:posOffset>
          </wp:positionV>
          <wp:extent cx="1518285" cy="402590"/>
          <wp:effectExtent l="0" t="0" r="571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8285" cy="402590"/>
                  </a:xfrm>
                  <a:prstGeom prst="rect">
                    <a:avLst/>
                  </a:prstGeom>
                  <a:noFill/>
                </pic:spPr>
              </pic:pic>
            </a:graphicData>
          </a:graphic>
        </wp:anchor>
      </w:drawing>
    </w:r>
    <w:r w:rsidR="00CC1736">
      <w:rPr>
        <w:rFonts w:ascii="Arial" w:hAnsi="Arial" w:cs="Arial"/>
        <w:noProof/>
        <w:color w:val="000000"/>
        <w:sz w:val="24"/>
        <w:szCs w:val="24"/>
      </w:rPr>
      <w:drawing>
        <wp:anchor distT="0" distB="0" distL="114300" distR="114300" simplePos="0" relativeHeight="251686400" behindDoc="0" locked="0" layoutInCell="1" allowOverlap="1" wp14:anchorId="285803E5">
          <wp:simplePos x="0" y="0"/>
          <wp:positionH relativeFrom="column">
            <wp:posOffset>4904105</wp:posOffset>
          </wp:positionH>
          <wp:positionV relativeFrom="paragraph">
            <wp:posOffset>-160020</wp:posOffset>
          </wp:positionV>
          <wp:extent cx="1183005" cy="664210"/>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3005" cy="664210"/>
                  </a:xfrm>
                  <a:prstGeom prst="rect">
                    <a:avLst/>
                  </a:prstGeom>
                  <a:noFill/>
                </pic:spPr>
              </pic:pic>
            </a:graphicData>
          </a:graphic>
        </wp:anchor>
      </w:drawing>
    </w:r>
    <w:r w:rsidR="00CC1736">
      <w:rPr>
        <w:rFonts w:ascii="Arial" w:hAnsi="Arial" w:cs="Arial"/>
        <w:noProof/>
        <w:color w:val="000000"/>
        <w:sz w:val="24"/>
        <w:szCs w:val="24"/>
      </w:rPr>
      <w:drawing>
        <wp:anchor distT="0" distB="0" distL="114300" distR="114300" simplePos="0" relativeHeight="251685376" behindDoc="0" locked="0" layoutInCell="1" allowOverlap="1" wp14:anchorId="555E3234">
          <wp:simplePos x="0" y="0"/>
          <wp:positionH relativeFrom="column">
            <wp:posOffset>301625</wp:posOffset>
          </wp:positionH>
          <wp:positionV relativeFrom="paragraph">
            <wp:posOffset>-160020</wp:posOffset>
          </wp:positionV>
          <wp:extent cx="762000" cy="7251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25170"/>
                  </a:xfrm>
                  <a:prstGeom prst="rect">
                    <a:avLst/>
                  </a:prstGeom>
                  <a:noFill/>
                </pic:spPr>
              </pic:pic>
            </a:graphicData>
          </a:graphic>
        </wp:anchor>
      </w:drawing>
    </w:r>
    <w:r w:rsidR="002F3FA9">
      <w:rPr>
        <w:rFonts w:ascii="Arial" w:hAnsi="Arial" w:cs="Arial"/>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048205" o:spid="_x0000_s2051" type="#_x0000_t75" style="position:absolute;margin-left:0;margin-top:0;width:423.4pt;height:304.8pt;z-index:-251633152;mso-position-horizontal:center;mso-position-horizontal-relative:margin;mso-position-vertical:center;mso-position-vertical-relative:margin" o:allowincell="f">
          <v:imagedata r:id="rId8" o:title="Federacion_Extremeña" gain="19661f" blacklevel="22938f"/>
          <w10:wrap anchorx="margin" anchory="margin"/>
        </v:shape>
      </w:pict>
    </w:r>
  </w:p>
  <w:p w:rsidR="004C43D0" w:rsidRPr="00437F02" w:rsidRDefault="004C43D0" w:rsidP="00780018">
    <w:pPr>
      <w:pStyle w:val="Ttulo"/>
      <w:widowControl w:val="0"/>
      <w:jc w:val="left"/>
      <w:rPr>
        <w:rFonts w:ascii="Arial" w:hAnsi="Arial" w:cs="Arial"/>
        <w:color w:val="000000"/>
        <w:sz w:val="24"/>
        <w:szCs w:val="24"/>
      </w:rPr>
    </w:pPr>
  </w:p>
  <w:p w:rsidR="004C43D0" w:rsidRDefault="004C43D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2FD" w:rsidRDefault="002F3FA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048203" o:spid="_x0000_s2049" type="#_x0000_t75" style="position:absolute;margin-left:0;margin-top:0;width:423.4pt;height:304.8pt;z-index:-251635200;mso-position-horizontal:center;mso-position-horizontal-relative:margin;mso-position-vertical:center;mso-position-vertical-relative:margin" o:allowincell="f">
          <v:imagedata r:id="rId1" o:title="Federacion_Extremeñ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2C7B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E173FB"/>
    <w:multiLevelType w:val="hybridMultilevel"/>
    <w:tmpl w:val="1B6C6C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CB7BC1"/>
    <w:multiLevelType w:val="hybridMultilevel"/>
    <w:tmpl w:val="DF4AB3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FF137D"/>
    <w:multiLevelType w:val="hybridMultilevel"/>
    <w:tmpl w:val="D4A8C7DA"/>
    <w:lvl w:ilvl="0" w:tplc="1DDAA126">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3E6EA4"/>
    <w:multiLevelType w:val="hybridMultilevel"/>
    <w:tmpl w:val="D1AE8F44"/>
    <w:lvl w:ilvl="0" w:tplc="86804F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187710"/>
    <w:multiLevelType w:val="hybridMultilevel"/>
    <w:tmpl w:val="D2B2A28C"/>
    <w:lvl w:ilvl="0" w:tplc="9238F2B0">
      <w:numFmt w:val="bullet"/>
      <w:lvlText w:val=""/>
      <w:lvlJc w:val="left"/>
      <w:pPr>
        <w:tabs>
          <w:tab w:val="num" w:pos="720"/>
        </w:tabs>
        <w:ind w:left="720" w:hanging="360"/>
      </w:pPr>
      <w:rPr>
        <w:rFonts w:ascii="Symbol" w:eastAsia="Calibri"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A76275"/>
    <w:multiLevelType w:val="hybridMultilevel"/>
    <w:tmpl w:val="CA4665E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7" w15:restartNumberingAfterBreak="0">
    <w:nsid w:val="4DB73A49"/>
    <w:multiLevelType w:val="hybridMultilevel"/>
    <w:tmpl w:val="A39294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F8D26D2"/>
    <w:multiLevelType w:val="hybridMultilevel"/>
    <w:tmpl w:val="0B528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6512496"/>
    <w:multiLevelType w:val="hybridMultilevel"/>
    <w:tmpl w:val="AF968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8A837DB"/>
    <w:multiLevelType w:val="hybridMultilevel"/>
    <w:tmpl w:val="E26285A0"/>
    <w:lvl w:ilvl="0" w:tplc="80EAF0A0">
      <w:numFmt w:val="bullet"/>
      <w:lvlText w:val="-"/>
      <w:lvlJc w:val="left"/>
      <w:pPr>
        <w:ind w:left="1440" w:hanging="360"/>
      </w:pPr>
      <w:rPr>
        <w:rFonts w:ascii="Times New Roman" w:eastAsia="Arial Unicode MS"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6D8716D0"/>
    <w:multiLevelType w:val="hybridMultilevel"/>
    <w:tmpl w:val="B680DA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EF631F7"/>
    <w:multiLevelType w:val="hybridMultilevel"/>
    <w:tmpl w:val="3A506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01F3015"/>
    <w:multiLevelType w:val="hybridMultilevel"/>
    <w:tmpl w:val="A246E6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E8371F"/>
    <w:multiLevelType w:val="hybridMultilevel"/>
    <w:tmpl w:val="C2304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5A74A96"/>
    <w:multiLevelType w:val="hybridMultilevel"/>
    <w:tmpl w:val="2F346D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BE49CA"/>
    <w:multiLevelType w:val="hybridMultilevel"/>
    <w:tmpl w:val="DCF2E9CC"/>
    <w:lvl w:ilvl="0" w:tplc="EC04EF8E">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D660FA6"/>
    <w:multiLevelType w:val="hybridMultilevel"/>
    <w:tmpl w:val="792CF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6"/>
  </w:num>
  <w:num w:numId="5">
    <w:abstractNumId w:val="11"/>
  </w:num>
  <w:num w:numId="6">
    <w:abstractNumId w:val="4"/>
  </w:num>
  <w:num w:numId="7">
    <w:abstractNumId w:val="17"/>
  </w:num>
  <w:num w:numId="8">
    <w:abstractNumId w:val="1"/>
  </w:num>
  <w:num w:numId="9">
    <w:abstractNumId w:val="10"/>
  </w:num>
  <w:num w:numId="10">
    <w:abstractNumId w:val="8"/>
  </w:num>
  <w:num w:numId="11">
    <w:abstractNumId w:val="6"/>
  </w:num>
  <w:num w:numId="12">
    <w:abstractNumId w:val="13"/>
  </w:num>
  <w:num w:numId="13">
    <w:abstractNumId w:val="15"/>
  </w:num>
  <w:num w:numId="14">
    <w:abstractNumId w:val="2"/>
  </w:num>
  <w:num w:numId="15">
    <w:abstractNumId w:val="7"/>
  </w:num>
  <w:num w:numId="16">
    <w:abstractNumId w:val="12"/>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26"/>
    <w:rsid w:val="00012738"/>
    <w:rsid w:val="000137DB"/>
    <w:rsid w:val="000279DC"/>
    <w:rsid w:val="00034221"/>
    <w:rsid w:val="0003476F"/>
    <w:rsid w:val="00041A90"/>
    <w:rsid w:val="00045654"/>
    <w:rsid w:val="00054AF8"/>
    <w:rsid w:val="00056D35"/>
    <w:rsid w:val="000573F6"/>
    <w:rsid w:val="0006324C"/>
    <w:rsid w:val="00064FA4"/>
    <w:rsid w:val="0006556D"/>
    <w:rsid w:val="000659BC"/>
    <w:rsid w:val="00066523"/>
    <w:rsid w:val="00071943"/>
    <w:rsid w:val="000738CD"/>
    <w:rsid w:val="000775F0"/>
    <w:rsid w:val="00094886"/>
    <w:rsid w:val="00094F59"/>
    <w:rsid w:val="000A4411"/>
    <w:rsid w:val="000B30EB"/>
    <w:rsid w:val="000B34BD"/>
    <w:rsid w:val="000C3116"/>
    <w:rsid w:val="000C4F66"/>
    <w:rsid w:val="000C76AF"/>
    <w:rsid w:val="000D0959"/>
    <w:rsid w:val="000D0D45"/>
    <w:rsid w:val="000D31D0"/>
    <w:rsid w:val="000D4E53"/>
    <w:rsid w:val="000E114F"/>
    <w:rsid w:val="00101AD9"/>
    <w:rsid w:val="0010216A"/>
    <w:rsid w:val="00103BB7"/>
    <w:rsid w:val="00116967"/>
    <w:rsid w:val="00125205"/>
    <w:rsid w:val="00127FC5"/>
    <w:rsid w:val="00132C77"/>
    <w:rsid w:val="0013633D"/>
    <w:rsid w:val="00143865"/>
    <w:rsid w:val="001636C3"/>
    <w:rsid w:val="001667A5"/>
    <w:rsid w:val="00173C7A"/>
    <w:rsid w:val="00174C15"/>
    <w:rsid w:val="001A66F1"/>
    <w:rsid w:val="001A67DE"/>
    <w:rsid w:val="001A68EC"/>
    <w:rsid w:val="001A6BAE"/>
    <w:rsid w:val="001C2171"/>
    <w:rsid w:val="001C2D59"/>
    <w:rsid w:val="001C6D77"/>
    <w:rsid w:val="001D52F9"/>
    <w:rsid w:val="001D5B50"/>
    <w:rsid w:val="001D5BB3"/>
    <w:rsid w:val="001D63E1"/>
    <w:rsid w:val="001E2EC1"/>
    <w:rsid w:val="001F0F18"/>
    <w:rsid w:val="001F3A60"/>
    <w:rsid w:val="001F6B39"/>
    <w:rsid w:val="00200AEE"/>
    <w:rsid w:val="002018F0"/>
    <w:rsid w:val="00221681"/>
    <w:rsid w:val="00221EDB"/>
    <w:rsid w:val="00225E4D"/>
    <w:rsid w:val="00233978"/>
    <w:rsid w:val="0024064D"/>
    <w:rsid w:val="002434D1"/>
    <w:rsid w:val="002541E1"/>
    <w:rsid w:val="00260691"/>
    <w:rsid w:val="002650C9"/>
    <w:rsid w:val="002701D3"/>
    <w:rsid w:val="002735BB"/>
    <w:rsid w:val="00273DE1"/>
    <w:rsid w:val="002778AB"/>
    <w:rsid w:val="00282820"/>
    <w:rsid w:val="002854BB"/>
    <w:rsid w:val="00285526"/>
    <w:rsid w:val="00286313"/>
    <w:rsid w:val="002A4D14"/>
    <w:rsid w:val="002B4088"/>
    <w:rsid w:val="002B50F4"/>
    <w:rsid w:val="002B5DAF"/>
    <w:rsid w:val="002B6E38"/>
    <w:rsid w:val="002B6EAA"/>
    <w:rsid w:val="002B7F28"/>
    <w:rsid w:val="002C0BC4"/>
    <w:rsid w:val="002C5663"/>
    <w:rsid w:val="002C649B"/>
    <w:rsid w:val="002E49F9"/>
    <w:rsid w:val="002E52E4"/>
    <w:rsid w:val="002E6332"/>
    <w:rsid w:val="002E63A6"/>
    <w:rsid w:val="002E75A3"/>
    <w:rsid w:val="002F3FA9"/>
    <w:rsid w:val="002F6C1A"/>
    <w:rsid w:val="002F7735"/>
    <w:rsid w:val="002F778F"/>
    <w:rsid w:val="00313E6B"/>
    <w:rsid w:val="00325631"/>
    <w:rsid w:val="00332C82"/>
    <w:rsid w:val="00334EB1"/>
    <w:rsid w:val="00335745"/>
    <w:rsid w:val="003437B3"/>
    <w:rsid w:val="00343D8F"/>
    <w:rsid w:val="0034433A"/>
    <w:rsid w:val="003446AF"/>
    <w:rsid w:val="00345295"/>
    <w:rsid w:val="0034573D"/>
    <w:rsid w:val="0035187A"/>
    <w:rsid w:val="003578F6"/>
    <w:rsid w:val="0036505A"/>
    <w:rsid w:val="00382270"/>
    <w:rsid w:val="0038359F"/>
    <w:rsid w:val="0038689E"/>
    <w:rsid w:val="003A56C4"/>
    <w:rsid w:val="003C5CAA"/>
    <w:rsid w:val="003D6845"/>
    <w:rsid w:val="003E1DCA"/>
    <w:rsid w:val="003F2D24"/>
    <w:rsid w:val="003F2F60"/>
    <w:rsid w:val="003F3D30"/>
    <w:rsid w:val="004026F2"/>
    <w:rsid w:val="004045D0"/>
    <w:rsid w:val="0041241B"/>
    <w:rsid w:val="004140E1"/>
    <w:rsid w:val="00417145"/>
    <w:rsid w:val="00417CDF"/>
    <w:rsid w:val="00421818"/>
    <w:rsid w:val="0042262D"/>
    <w:rsid w:val="00423EBD"/>
    <w:rsid w:val="00430A68"/>
    <w:rsid w:val="0043460C"/>
    <w:rsid w:val="00440141"/>
    <w:rsid w:val="00441AE3"/>
    <w:rsid w:val="0045279F"/>
    <w:rsid w:val="004606A2"/>
    <w:rsid w:val="0046715D"/>
    <w:rsid w:val="00472069"/>
    <w:rsid w:val="004765BB"/>
    <w:rsid w:val="00480860"/>
    <w:rsid w:val="00481D38"/>
    <w:rsid w:val="004820E0"/>
    <w:rsid w:val="004825F4"/>
    <w:rsid w:val="00483D03"/>
    <w:rsid w:val="00486357"/>
    <w:rsid w:val="004867F0"/>
    <w:rsid w:val="0048748A"/>
    <w:rsid w:val="004875A2"/>
    <w:rsid w:val="00487733"/>
    <w:rsid w:val="004A47ED"/>
    <w:rsid w:val="004B2CAF"/>
    <w:rsid w:val="004B67FA"/>
    <w:rsid w:val="004C1F07"/>
    <w:rsid w:val="004C2061"/>
    <w:rsid w:val="004C21E8"/>
    <w:rsid w:val="004C43D0"/>
    <w:rsid w:val="004C55E5"/>
    <w:rsid w:val="004D019B"/>
    <w:rsid w:val="004D1BC1"/>
    <w:rsid w:val="004D7AAE"/>
    <w:rsid w:val="004D7C8E"/>
    <w:rsid w:val="004F5058"/>
    <w:rsid w:val="004F6351"/>
    <w:rsid w:val="00500A87"/>
    <w:rsid w:val="00503A49"/>
    <w:rsid w:val="00505047"/>
    <w:rsid w:val="005148B6"/>
    <w:rsid w:val="00516A75"/>
    <w:rsid w:val="00521323"/>
    <w:rsid w:val="00523494"/>
    <w:rsid w:val="005262C0"/>
    <w:rsid w:val="00527BD3"/>
    <w:rsid w:val="00530088"/>
    <w:rsid w:val="00552168"/>
    <w:rsid w:val="005555E5"/>
    <w:rsid w:val="00555D66"/>
    <w:rsid w:val="00556BB9"/>
    <w:rsid w:val="00561C0D"/>
    <w:rsid w:val="00561D7E"/>
    <w:rsid w:val="0056788C"/>
    <w:rsid w:val="00576B12"/>
    <w:rsid w:val="00584D10"/>
    <w:rsid w:val="005A2B5E"/>
    <w:rsid w:val="005B3003"/>
    <w:rsid w:val="005B5D3C"/>
    <w:rsid w:val="005C5E94"/>
    <w:rsid w:val="005D037C"/>
    <w:rsid w:val="005D18D4"/>
    <w:rsid w:val="005D1FDA"/>
    <w:rsid w:val="005D30D0"/>
    <w:rsid w:val="005D30E2"/>
    <w:rsid w:val="005D515F"/>
    <w:rsid w:val="005D593A"/>
    <w:rsid w:val="005F16D7"/>
    <w:rsid w:val="005F17BD"/>
    <w:rsid w:val="005F18F3"/>
    <w:rsid w:val="005F6BCA"/>
    <w:rsid w:val="005F6C9D"/>
    <w:rsid w:val="00601DB0"/>
    <w:rsid w:val="00603666"/>
    <w:rsid w:val="00604324"/>
    <w:rsid w:val="00620847"/>
    <w:rsid w:val="00620A46"/>
    <w:rsid w:val="00622BC8"/>
    <w:rsid w:val="00622E10"/>
    <w:rsid w:val="006311CD"/>
    <w:rsid w:val="00631A48"/>
    <w:rsid w:val="00633FB5"/>
    <w:rsid w:val="00634DAD"/>
    <w:rsid w:val="00637ABD"/>
    <w:rsid w:val="0065383B"/>
    <w:rsid w:val="00663210"/>
    <w:rsid w:val="00664729"/>
    <w:rsid w:val="00673CEC"/>
    <w:rsid w:val="00675176"/>
    <w:rsid w:val="00680403"/>
    <w:rsid w:val="006831A0"/>
    <w:rsid w:val="00683F8B"/>
    <w:rsid w:val="00692FAD"/>
    <w:rsid w:val="00694BB4"/>
    <w:rsid w:val="00697BE2"/>
    <w:rsid w:val="006A0008"/>
    <w:rsid w:val="006B36EB"/>
    <w:rsid w:val="006C0C5A"/>
    <w:rsid w:val="006C1BFA"/>
    <w:rsid w:val="006D3C7C"/>
    <w:rsid w:val="006D721C"/>
    <w:rsid w:val="006D7B41"/>
    <w:rsid w:val="006E3A83"/>
    <w:rsid w:val="006F11BA"/>
    <w:rsid w:val="006F168D"/>
    <w:rsid w:val="007005E5"/>
    <w:rsid w:val="00700700"/>
    <w:rsid w:val="00701769"/>
    <w:rsid w:val="007021CD"/>
    <w:rsid w:val="007037F8"/>
    <w:rsid w:val="00714221"/>
    <w:rsid w:val="00715453"/>
    <w:rsid w:val="00723532"/>
    <w:rsid w:val="00723FA7"/>
    <w:rsid w:val="007300E8"/>
    <w:rsid w:val="0073391F"/>
    <w:rsid w:val="00735B26"/>
    <w:rsid w:val="007443D8"/>
    <w:rsid w:val="00746DB1"/>
    <w:rsid w:val="007540F0"/>
    <w:rsid w:val="00764CC5"/>
    <w:rsid w:val="00766440"/>
    <w:rsid w:val="00773B28"/>
    <w:rsid w:val="00776A36"/>
    <w:rsid w:val="00780018"/>
    <w:rsid w:val="00780558"/>
    <w:rsid w:val="00780BBF"/>
    <w:rsid w:val="0078271B"/>
    <w:rsid w:val="00796C1C"/>
    <w:rsid w:val="007A061C"/>
    <w:rsid w:val="007A3CD0"/>
    <w:rsid w:val="007A49D0"/>
    <w:rsid w:val="007A4A2E"/>
    <w:rsid w:val="007A6D22"/>
    <w:rsid w:val="007B0B1E"/>
    <w:rsid w:val="007B47BC"/>
    <w:rsid w:val="007B485F"/>
    <w:rsid w:val="007B5588"/>
    <w:rsid w:val="007C2CB1"/>
    <w:rsid w:val="007C5157"/>
    <w:rsid w:val="007D0517"/>
    <w:rsid w:val="007D07DF"/>
    <w:rsid w:val="007D2C64"/>
    <w:rsid w:val="007D4B9F"/>
    <w:rsid w:val="007D6A3D"/>
    <w:rsid w:val="007D7947"/>
    <w:rsid w:val="007E0C65"/>
    <w:rsid w:val="007E5855"/>
    <w:rsid w:val="007F0A14"/>
    <w:rsid w:val="00806304"/>
    <w:rsid w:val="008066BB"/>
    <w:rsid w:val="00806824"/>
    <w:rsid w:val="00814A2E"/>
    <w:rsid w:val="008308F4"/>
    <w:rsid w:val="008353AF"/>
    <w:rsid w:val="00840AD1"/>
    <w:rsid w:val="008457B9"/>
    <w:rsid w:val="008475AE"/>
    <w:rsid w:val="0085388F"/>
    <w:rsid w:val="008576C7"/>
    <w:rsid w:val="008614A8"/>
    <w:rsid w:val="008635B3"/>
    <w:rsid w:val="00866187"/>
    <w:rsid w:val="00866367"/>
    <w:rsid w:val="008675A4"/>
    <w:rsid w:val="00867B1F"/>
    <w:rsid w:val="008728B6"/>
    <w:rsid w:val="008804A9"/>
    <w:rsid w:val="008851D7"/>
    <w:rsid w:val="00885A38"/>
    <w:rsid w:val="008869AE"/>
    <w:rsid w:val="00886E25"/>
    <w:rsid w:val="00890922"/>
    <w:rsid w:val="008915F3"/>
    <w:rsid w:val="00895A15"/>
    <w:rsid w:val="008A13CB"/>
    <w:rsid w:val="008A19A6"/>
    <w:rsid w:val="008A1D2A"/>
    <w:rsid w:val="008A32AD"/>
    <w:rsid w:val="008B3065"/>
    <w:rsid w:val="008B3E0C"/>
    <w:rsid w:val="008B580B"/>
    <w:rsid w:val="008B5DB4"/>
    <w:rsid w:val="008B5EAF"/>
    <w:rsid w:val="008C2BCD"/>
    <w:rsid w:val="008D17FF"/>
    <w:rsid w:val="008D227D"/>
    <w:rsid w:val="008D7572"/>
    <w:rsid w:val="008F4FE8"/>
    <w:rsid w:val="008F6D11"/>
    <w:rsid w:val="0090250A"/>
    <w:rsid w:val="0091406C"/>
    <w:rsid w:val="009171EB"/>
    <w:rsid w:val="0092288C"/>
    <w:rsid w:val="00923C9A"/>
    <w:rsid w:val="009250A4"/>
    <w:rsid w:val="009446C8"/>
    <w:rsid w:val="00944A7D"/>
    <w:rsid w:val="00944CC4"/>
    <w:rsid w:val="009667E2"/>
    <w:rsid w:val="009754A4"/>
    <w:rsid w:val="009827A6"/>
    <w:rsid w:val="0099078F"/>
    <w:rsid w:val="009921BB"/>
    <w:rsid w:val="00995B0B"/>
    <w:rsid w:val="009A7B79"/>
    <w:rsid w:val="009B5B8D"/>
    <w:rsid w:val="009B7D6B"/>
    <w:rsid w:val="009E05F5"/>
    <w:rsid w:val="009E073F"/>
    <w:rsid w:val="009E385C"/>
    <w:rsid w:val="009E4EA6"/>
    <w:rsid w:val="009F5A0D"/>
    <w:rsid w:val="009F68A6"/>
    <w:rsid w:val="00A01870"/>
    <w:rsid w:val="00A11349"/>
    <w:rsid w:val="00A13CF7"/>
    <w:rsid w:val="00A23F2A"/>
    <w:rsid w:val="00A275F6"/>
    <w:rsid w:val="00A30A29"/>
    <w:rsid w:val="00A32A51"/>
    <w:rsid w:val="00A35601"/>
    <w:rsid w:val="00A3721D"/>
    <w:rsid w:val="00A4384B"/>
    <w:rsid w:val="00A45510"/>
    <w:rsid w:val="00A536E3"/>
    <w:rsid w:val="00A54F1B"/>
    <w:rsid w:val="00A55DB7"/>
    <w:rsid w:val="00A56CA5"/>
    <w:rsid w:val="00A66009"/>
    <w:rsid w:val="00A666B1"/>
    <w:rsid w:val="00A76396"/>
    <w:rsid w:val="00A90A64"/>
    <w:rsid w:val="00A94347"/>
    <w:rsid w:val="00A95810"/>
    <w:rsid w:val="00A96D87"/>
    <w:rsid w:val="00AA2451"/>
    <w:rsid w:val="00AA342D"/>
    <w:rsid w:val="00AA4201"/>
    <w:rsid w:val="00AA4A12"/>
    <w:rsid w:val="00AC2423"/>
    <w:rsid w:val="00AC2644"/>
    <w:rsid w:val="00AD0BB9"/>
    <w:rsid w:val="00AD0DAB"/>
    <w:rsid w:val="00AE2635"/>
    <w:rsid w:val="00AF05D8"/>
    <w:rsid w:val="00AF1D0A"/>
    <w:rsid w:val="00AF4412"/>
    <w:rsid w:val="00AF4BD3"/>
    <w:rsid w:val="00AF5450"/>
    <w:rsid w:val="00AF5B29"/>
    <w:rsid w:val="00AF7063"/>
    <w:rsid w:val="00B06041"/>
    <w:rsid w:val="00B07D2A"/>
    <w:rsid w:val="00B121C0"/>
    <w:rsid w:val="00B15AE0"/>
    <w:rsid w:val="00B20532"/>
    <w:rsid w:val="00B20D21"/>
    <w:rsid w:val="00B24CCE"/>
    <w:rsid w:val="00B26505"/>
    <w:rsid w:val="00B27916"/>
    <w:rsid w:val="00B3058B"/>
    <w:rsid w:val="00B35C52"/>
    <w:rsid w:val="00B45782"/>
    <w:rsid w:val="00B461E0"/>
    <w:rsid w:val="00B47D94"/>
    <w:rsid w:val="00B5286A"/>
    <w:rsid w:val="00B55010"/>
    <w:rsid w:val="00B61013"/>
    <w:rsid w:val="00B63AED"/>
    <w:rsid w:val="00B6423D"/>
    <w:rsid w:val="00B66AF2"/>
    <w:rsid w:val="00B73824"/>
    <w:rsid w:val="00B838DC"/>
    <w:rsid w:val="00B85075"/>
    <w:rsid w:val="00B875C6"/>
    <w:rsid w:val="00B9396B"/>
    <w:rsid w:val="00B943B8"/>
    <w:rsid w:val="00B968DC"/>
    <w:rsid w:val="00BA15B1"/>
    <w:rsid w:val="00BA68F3"/>
    <w:rsid w:val="00BB02CB"/>
    <w:rsid w:val="00BC6209"/>
    <w:rsid w:val="00BC792A"/>
    <w:rsid w:val="00BF3F39"/>
    <w:rsid w:val="00BF6AA3"/>
    <w:rsid w:val="00C01A52"/>
    <w:rsid w:val="00C02CB3"/>
    <w:rsid w:val="00C109AF"/>
    <w:rsid w:val="00C200EF"/>
    <w:rsid w:val="00C21579"/>
    <w:rsid w:val="00C218CE"/>
    <w:rsid w:val="00C24C87"/>
    <w:rsid w:val="00C33872"/>
    <w:rsid w:val="00C352D1"/>
    <w:rsid w:val="00C46A49"/>
    <w:rsid w:val="00C54659"/>
    <w:rsid w:val="00C61C53"/>
    <w:rsid w:val="00C737AF"/>
    <w:rsid w:val="00C800B1"/>
    <w:rsid w:val="00C8104E"/>
    <w:rsid w:val="00C81CBD"/>
    <w:rsid w:val="00C8397B"/>
    <w:rsid w:val="00C90FCE"/>
    <w:rsid w:val="00C945D5"/>
    <w:rsid w:val="00C975DA"/>
    <w:rsid w:val="00CA077F"/>
    <w:rsid w:val="00CA0A48"/>
    <w:rsid w:val="00CA5197"/>
    <w:rsid w:val="00CB1029"/>
    <w:rsid w:val="00CC08E7"/>
    <w:rsid w:val="00CC1736"/>
    <w:rsid w:val="00CC24E8"/>
    <w:rsid w:val="00CC34B6"/>
    <w:rsid w:val="00CC68A0"/>
    <w:rsid w:val="00CC7552"/>
    <w:rsid w:val="00CD0E03"/>
    <w:rsid w:val="00CD5E4D"/>
    <w:rsid w:val="00CE0585"/>
    <w:rsid w:val="00CE62FD"/>
    <w:rsid w:val="00CE63DA"/>
    <w:rsid w:val="00CF2F38"/>
    <w:rsid w:val="00D002E6"/>
    <w:rsid w:val="00D0190F"/>
    <w:rsid w:val="00D040A3"/>
    <w:rsid w:val="00D14A5F"/>
    <w:rsid w:val="00D33E9F"/>
    <w:rsid w:val="00D411A4"/>
    <w:rsid w:val="00D41573"/>
    <w:rsid w:val="00D4177F"/>
    <w:rsid w:val="00D41E33"/>
    <w:rsid w:val="00D46370"/>
    <w:rsid w:val="00D505C6"/>
    <w:rsid w:val="00D6361E"/>
    <w:rsid w:val="00D63839"/>
    <w:rsid w:val="00D642FA"/>
    <w:rsid w:val="00D736C9"/>
    <w:rsid w:val="00D74DB4"/>
    <w:rsid w:val="00D80C02"/>
    <w:rsid w:val="00D8117F"/>
    <w:rsid w:val="00D8491E"/>
    <w:rsid w:val="00D867A0"/>
    <w:rsid w:val="00DA084B"/>
    <w:rsid w:val="00DA3B88"/>
    <w:rsid w:val="00DA5D83"/>
    <w:rsid w:val="00DA5F5D"/>
    <w:rsid w:val="00DA78CC"/>
    <w:rsid w:val="00DB18DB"/>
    <w:rsid w:val="00DB6B82"/>
    <w:rsid w:val="00DC4EF0"/>
    <w:rsid w:val="00DC519E"/>
    <w:rsid w:val="00DD04DB"/>
    <w:rsid w:val="00DD381A"/>
    <w:rsid w:val="00DD4795"/>
    <w:rsid w:val="00DD78CA"/>
    <w:rsid w:val="00DE0399"/>
    <w:rsid w:val="00DE2646"/>
    <w:rsid w:val="00DE57D2"/>
    <w:rsid w:val="00DE7749"/>
    <w:rsid w:val="00DF368D"/>
    <w:rsid w:val="00DF6D85"/>
    <w:rsid w:val="00E00890"/>
    <w:rsid w:val="00E01247"/>
    <w:rsid w:val="00E0529C"/>
    <w:rsid w:val="00E225CF"/>
    <w:rsid w:val="00E232B5"/>
    <w:rsid w:val="00E32148"/>
    <w:rsid w:val="00E3509A"/>
    <w:rsid w:val="00E4184A"/>
    <w:rsid w:val="00E478FA"/>
    <w:rsid w:val="00E62A80"/>
    <w:rsid w:val="00E65562"/>
    <w:rsid w:val="00E70AF7"/>
    <w:rsid w:val="00E72B69"/>
    <w:rsid w:val="00E934C9"/>
    <w:rsid w:val="00E96526"/>
    <w:rsid w:val="00E96AB5"/>
    <w:rsid w:val="00EA0A46"/>
    <w:rsid w:val="00EA1BD2"/>
    <w:rsid w:val="00EA6941"/>
    <w:rsid w:val="00EA73BE"/>
    <w:rsid w:val="00EB65E4"/>
    <w:rsid w:val="00EC4F6A"/>
    <w:rsid w:val="00EE1AE8"/>
    <w:rsid w:val="00EE318C"/>
    <w:rsid w:val="00EE5361"/>
    <w:rsid w:val="00EF459C"/>
    <w:rsid w:val="00F00F6F"/>
    <w:rsid w:val="00F07D0E"/>
    <w:rsid w:val="00F1245E"/>
    <w:rsid w:val="00F16C0B"/>
    <w:rsid w:val="00F176BC"/>
    <w:rsid w:val="00F2549B"/>
    <w:rsid w:val="00F30B2B"/>
    <w:rsid w:val="00F31C89"/>
    <w:rsid w:val="00F34E84"/>
    <w:rsid w:val="00F372C7"/>
    <w:rsid w:val="00F42A10"/>
    <w:rsid w:val="00F453D4"/>
    <w:rsid w:val="00F53112"/>
    <w:rsid w:val="00F5770C"/>
    <w:rsid w:val="00F6498E"/>
    <w:rsid w:val="00F64FEF"/>
    <w:rsid w:val="00F65539"/>
    <w:rsid w:val="00F75BFB"/>
    <w:rsid w:val="00F776FA"/>
    <w:rsid w:val="00F77943"/>
    <w:rsid w:val="00F86688"/>
    <w:rsid w:val="00F946AF"/>
    <w:rsid w:val="00FA3BB2"/>
    <w:rsid w:val="00FB1CC0"/>
    <w:rsid w:val="00FB1E84"/>
    <w:rsid w:val="00FB6512"/>
    <w:rsid w:val="00FB7468"/>
    <w:rsid w:val="00FC1E86"/>
    <w:rsid w:val="00FC4337"/>
    <w:rsid w:val="00FC624F"/>
    <w:rsid w:val="00FC6600"/>
    <w:rsid w:val="00FD09E9"/>
    <w:rsid w:val="00FE0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2CA548"/>
  <w15:docId w15:val="{6F151E25-586A-47D3-A887-AA37B3D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646"/>
    <w:pPr>
      <w:spacing w:after="200" w:line="276" w:lineRule="auto"/>
    </w:pPr>
    <w:rPr>
      <w:rFonts w:ascii="Calibri" w:eastAsia="Calibri" w:hAnsi="Calibri"/>
      <w:sz w:val="22"/>
      <w:szCs w:val="22"/>
      <w:lang w:eastAsia="en-US"/>
    </w:rPr>
  </w:style>
  <w:style w:type="paragraph" w:styleId="Ttulo1">
    <w:name w:val="heading 1"/>
    <w:basedOn w:val="Normal"/>
    <w:qFormat/>
    <w:rsid w:val="00DE2646"/>
    <w:pPr>
      <w:spacing w:after="0" w:line="240" w:lineRule="auto"/>
      <w:outlineLvl w:val="0"/>
    </w:pPr>
    <w:rPr>
      <w:rFonts w:ascii="Arial Black" w:eastAsia="Times New Roman" w:hAnsi="Arial Black"/>
      <w:b/>
      <w:bCs/>
      <w:color w:val="000000"/>
      <w:kern w:val="2"/>
      <w:sz w:val="20"/>
      <w:szCs w:val="20"/>
      <w:lang w:val="es-ES" w:eastAsia="es-ES"/>
    </w:rPr>
  </w:style>
  <w:style w:type="paragraph" w:styleId="Ttulo2">
    <w:name w:val="heading 2"/>
    <w:basedOn w:val="Normal"/>
    <w:qFormat/>
    <w:rsid w:val="00DE2646"/>
    <w:pPr>
      <w:spacing w:after="0" w:line="240" w:lineRule="auto"/>
      <w:outlineLvl w:val="1"/>
    </w:pPr>
    <w:rPr>
      <w:rFonts w:ascii="Arial Black" w:eastAsia="Times New Roman" w:hAnsi="Arial Black"/>
      <w:b/>
      <w:bCs/>
      <w:color w:val="000000"/>
      <w:kern w:val="28"/>
      <w:sz w:val="20"/>
      <w:szCs w:val="20"/>
      <w:lang w:val="es-ES" w:eastAsia="es-ES"/>
    </w:rPr>
  </w:style>
  <w:style w:type="paragraph" w:styleId="Ttulo3">
    <w:name w:val="heading 3"/>
    <w:basedOn w:val="Normal"/>
    <w:next w:val="Normal"/>
    <w:qFormat/>
    <w:rsid w:val="00487733"/>
    <w:pPr>
      <w:keepNext/>
      <w:spacing w:before="240" w:after="60"/>
      <w:outlineLvl w:val="2"/>
    </w:pPr>
    <w:rPr>
      <w:rFonts w:ascii="Arial" w:hAnsi="Arial" w:cs="Arial"/>
      <w:b/>
      <w:bCs/>
      <w:sz w:val="26"/>
      <w:szCs w:val="26"/>
    </w:rPr>
  </w:style>
  <w:style w:type="paragraph" w:styleId="Ttulo4">
    <w:name w:val="heading 4"/>
    <w:basedOn w:val="Normal"/>
    <w:next w:val="Normal"/>
    <w:qFormat/>
    <w:rsid w:val="00DE2646"/>
    <w:pPr>
      <w:keepNext/>
      <w:spacing w:before="240" w:after="60"/>
      <w:outlineLvl w:val="3"/>
    </w:pPr>
    <w:rPr>
      <w:rFonts w:ascii="Times New Roman" w:hAnsi="Times New Roman"/>
      <w:b/>
      <w:bCs/>
      <w:sz w:val="28"/>
      <w:szCs w:val="28"/>
    </w:rPr>
  </w:style>
  <w:style w:type="paragraph" w:styleId="Ttulo6">
    <w:name w:val="heading 6"/>
    <w:basedOn w:val="Normal"/>
    <w:next w:val="Normal"/>
    <w:qFormat/>
    <w:rsid w:val="00DE2646"/>
    <w:pPr>
      <w:spacing w:before="240" w:after="60"/>
      <w:outlineLvl w:val="5"/>
    </w:pPr>
    <w:rPr>
      <w:rFonts w:ascii="Times New Roman" w:hAnsi="Times New Roman"/>
      <w:b/>
      <w:bCs/>
    </w:rPr>
  </w:style>
  <w:style w:type="paragraph" w:styleId="Ttulo8">
    <w:name w:val="heading 8"/>
    <w:basedOn w:val="Normal"/>
    <w:next w:val="Normal"/>
    <w:qFormat/>
    <w:rsid w:val="00DE2646"/>
    <w:pPr>
      <w:spacing w:before="240" w:after="60"/>
      <w:outlineLvl w:val="7"/>
    </w:pPr>
    <w:rPr>
      <w:rFonts w:ascii="Times New Roman" w:hAnsi="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461E0"/>
    <w:pPr>
      <w:tabs>
        <w:tab w:val="center" w:pos="4252"/>
        <w:tab w:val="right" w:pos="8504"/>
      </w:tabs>
    </w:pPr>
  </w:style>
  <w:style w:type="paragraph" w:styleId="Piedepgina">
    <w:name w:val="footer"/>
    <w:basedOn w:val="Normal"/>
    <w:rsid w:val="00B461E0"/>
    <w:pPr>
      <w:tabs>
        <w:tab w:val="center" w:pos="4252"/>
        <w:tab w:val="right" w:pos="8504"/>
      </w:tabs>
    </w:pPr>
  </w:style>
  <w:style w:type="paragraph" w:styleId="Ttulo">
    <w:name w:val="Title"/>
    <w:link w:val="TtuloCar"/>
    <w:qFormat/>
    <w:rsid w:val="00B461E0"/>
    <w:pPr>
      <w:spacing w:line="264" w:lineRule="auto"/>
      <w:jc w:val="center"/>
    </w:pPr>
    <w:rPr>
      <w:rFonts w:ascii="Lucida Sans Typewriter" w:hAnsi="Lucida Sans Typewriter"/>
      <w:b/>
      <w:bCs/>
      <w:color w:val="6633FF"/>
      <w:kern w:val="28"/>
      <w:sz w:val="72"/>
      <w:szCs w:val="72"/>
      <w:lang w:val="es-ES"/>
    </w:rPr>
  </w:style>
  <w:style w:type="paragraph" w:styleId="Textoindependiente2">
    <w:name w:val="Body Text 2"/>
    <w:basedOn w:val="Normal"/>
    <w:rsid w:val="00DE2646"/>
    <w:pPr>
      <w:spacing w:after="0" w:line="360" w:lineRule="auto"/>
      <w:jc w:val="both"/>
    </w:pPr>
    <w:rPr>
      <w:rFonts w:ascii="Times New Roman" w:eastAsia="Times New Roman" w:hAnsi="Times New Roman"/>
      <w:color w:val="000000"/>
      <w:kern w:val="28"/>
      <w:sz w:val="28"/>
      <w:szCs w:val="28"/>
      <w:lang w:val="es-ES" w:eastAsia="es-ES"/>
    </w:rPr>
  </w:style>
  <w:style w:type="paragraph" w:styleId="Sangradetextonormal">
    <w:name w:val="Body Text Indent"/>
    <w:basedOn w:val="Normal"/>
    <w:rsid w:val="00DE2646"/>
    <w:pPr>
      <w:spacing w:after="120"/>
      <w:ind w:left="283"/>
    </w:pPr>
  </w:style>
  <w:style w:type="paragraph" w:styleId="Textodeglobo">
    <w:name w:val="Balloon Text"/>
    <w:basedOn w:val="Normal"/>
    <w:semiHidden/>
    <w:rsid w:val="008804A9"/>
    <w:rPr>
      <w:rFonts w:ascii="Tahoma" w:hAnsi="Tahoma" w:cs="Tahoma"/>
      <w:sz w:val="16"/>
      <w:szCs w:val="16"/>
    </w:rPr>
  </w:style>
  <w:style w:type="character" w:customStyle="1" w:styleId="unver">
    <w:name w:val="unver"/>
    <w:basedOn w:val="Fuentedeprrafopredeter"/>
    <w:rsid w:val="00C02CB3"/>
  </w:style>
  <w:style w:type="paragraph" w:styleId="Prrafodelista">
    <w:name w:val="List Paragraph"/>
    <w:basedOn w:val="Normal"/>
    <w:qFormat/>
    <w:rsid w:val="00CE0585"/>
    <w:pPr>
      <w:ind w:left="720"/>
      <w:contextualSpacing/>
    </w:pPr>
  </w:style>
  <w:style w:type="character" w:styleId="Hipervnculo">
    <w:name w:val="Hyperlink"/>
    <w:basedOn w:val="Fuentedeprrafopredeter"/>
    <w:uiPriority w:val="99"/>
    <w:unhideWhenUsed/>
    <w:rsid w:val="002E6332"/>
    <w:rPr>
      <w:color w:val="0000FF" w:themeColor="hyperlink"/>
      <w:u w:val="single"/>
    </w:rPr>
  </w:style>
  <w:style w:type="character" w:customStyle="1" w:styleId="street-address">
    <w:name w:val="street-address"/>
    <w:basedOn w:val="Fuentedeprrafopredeter"/>
    <w:rsid w:val="00125205"/>
  </w:style>
  <w:style w:type="paragraph" w:styleId="Textoindependiente">
    <w:name w:val="Body Text"/>
    <w:basedOn w:val="Normal"/>
    <w:link w:val="TextoindependienteCar"/>
    <w:uiPriority w:val="99"/>
    <w:semiHidden/>
    <w:unhideWhenUsed/>
    <w:rsid w:val="004867F0"/>
    <w:pPr>
      <w:spacing w:after="120"/>
    </w:pPr>
  </w:style>
  <w:style w:type="character" w:customStyle="1" w:styleId="TextoindependienteCar">
    <w:name w:val="Texto independiente Car"/>
    <w:basedOn w:val="Fuentedeprrafopredeter"/>
    <w:link w:val="Textoindependiente"/>
    <w:uiPriority w:val="99"/>
    <w:semiHidden/>
    <w:rsid w:val="004867F0"/>
    <w:rPr>
      <w:rFonts w:ascii="Calibri" w:eastAsia="Calibri" w:hAnsi="Calibri"/>
      <w:sz w:val="22"/>
      <w:szCs w:val="22"/>
      <w:lang w:eastAsia="en-US"/>
    </w:rPr>
  </w:style>
  <w:style w:type="paragraph" w:customStyle="1" w:styleId="Predeterminado">
    <w:name w:val="Predeterminado"/>
    <w:rsid w:val="00D505C6"/>
    <w:pPr>
      <w:widowControl w:val="0"/>
      <w:suppressAutoHyphens/>
    </w:pPr>
    <w:rPr>
      <w:rFonts w:eastAsia="Arial Unicode MS" w:cs="Arial Unicode MS"/>
      <w:color w:val="000000"/>
      <w:kern w:val="2"/>
      <w:sz w:val="24"/>
      <w:szCs w:val="24"/>
      <w:u w:color="000000"/>
    </w:rPr>
  </w:style>
  <w:style w:type="character" w:customStyle="1" w:styleId="Ninguno">
    <w:name w:val="Ninguno"/>
    <w:rsid w:val="00D505C6"/>
    <w:rPr>
      <w:lang w:val="es-ES_tradnl"/>
    </w:rPr>
  </w:style>
  <w:style w:type="character" w:customStyle="1" w:styleId="apple-converted-space">
    <w:name w:val="apple-converted-space"/>
    <w:basedOn w:val="Fuentedeprrafopredeter"/>
    <w:rsid w:val="00890922"/>
  </w:style>
  <w:style w:type="character" w:customStyle="1" w:styleId="TtuloCar">
    <w:name w:val="Título Car"/>
    <w:basedOn w:val="Fuentedeprrafopredeter"/>
    <w:link w:val="Ttulo"/>
    <w:rsid w:val="00714221"/>
    <w:rPr>
      <w:rFonts w:ascii="Lucida Sans Typewriter" w:hAnsi="Lucida Sans Typewriter"/>
      <w:b/>
      <w:bCs/>
      <w:color w:val="6633FF"/>
      <w:kern w:val="28"/>
      <w:sz w:val="72"/>
      <w:szCs w:val="7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92101">
      <w:bodyDiv w:val="1"/>
      <w:marLeft w:val="0"/>
      <w:marRight w:val="0"/>
      <w:marTop w:val="0"/>
      <w:marBottom w:val="0"/>
      <w:divBdr>
        <w:top w:val="none" w:sz="0" w:space="0" w:color="auto"/>
        <w:left w:val="none" w:sz="0" w:space="0" w:color="auto"/>
        <w:bottom w:val="none" w:sz="0" w:space="0" w:color="auto"/>
        <w:right w:val="none" w:sz="0" w:space="0" w:color="auto"/>
      </w:divBdr>
    </w:div>
    <w:div w:id="542056706">
      <w:bodyDiv w:val="1"/>
      <w:marLeft w:val="0"/>
      <w:marRight w:val="0"/>
      <w:marTop w:val="0"/>
      <w:marBottom w:val="0"/>
      <w:divBdr>
        <w:top w:val="none" w:sz="0" w:space="0" w:color="auto"/>
        <w:left w:val="none" w:sz="0" w:space="0" w:color="auto"/>
        <w:bottom w:val="none" w:sz="0" w:space="0" w:color="auto"/>
        <w:right w:val="none" w:sz="0" w:space="0" w:color="auto"/>
      </w:divBdr>
    </w:div>
    <w:div w:id="820587099">
      <w:bodyDiv w:val="1"/>
      <w:marLeft w:val="0"/>
      <w:marRight w:val="0"/>
      <w:marTop w:val="0"/>
      <w:marBottom w:val="0"/>
      <w:divBdr>
        <w:top w:val="none" w:sz="0" w:space="0" w:color="auto"/>
        <w:left w:val="none" w:sz="0" w:space="0" w:color="auto"/>
        <w:bottom w:val="none" w:sz="0" w:space="0" w:color="auto"/>
        <w:right w:val="none" w:sz="0" w:space="0" w:color="auto"/>
      </w:divBdr>
      <w:divsChild>
        <w:div w:id="1206795306">
          <w:marLeft w:val="0"/>
          <w:marRight w:val="0"/>
          <w:marTop w:val="0"/>
          <w:marBottom w:val="0"/>
          <w:divBdr>
            <w:top w:val="none" w:sz="0" w:space="0" w:color="auto"/>
            <w:left w:val="none" w:sz="0" w:space="0" w:color="auto"/>
            <w:bottom w:val="none" w:sz="0" w:space="0" w:color="auto"/>
            <w:right w:val="none" w:sz="0" w:space="0" w:color="auto"/>
          </w:divBdr>
          <w:divsChild>
            <w:div w:id="361444933">
              <w:marLeft w:val="0"/>
              <w:marRight w:val="0"/>
              <w:marTop w:val="0"/>
              <w:marBottom w:val="0"/>
              <w:divBdr>
                <w:top w:val="none" w:sz="0" w:space="0" w:color="auto"/>
                <w:left w:val="none" w:sz="0" w:space="0" w:color="auto"/>
                <w:bottom w:val="none" w:sz="0" w:space="0" w:color="auto"/>
                <w:right w:val="none" w:sz="0" w:space="0" w:color="auto"/>
              </w:divBdr>
            </w:div>
            <w:div w:id="2110930800">
              <w:marLeft w:val="0"/>
              <w:marRight w:val="0"/>
              <w:marTop w:val="0"/>
              <w:marBottom w:val="0"/>
              <w:divBdr>
                <w:top w:val="none" w:sz="0" w:space="0" w:color="auto"/>
                <w:left w:val="none" w:sz="0" w:space="0" w:color="auto"/>
                <w:bottom w:val="none" w:sz="0" w:space="0" w:color="auto"/>
                <w:right w:val="none" w:sz="0" w:space="0" w:color="auto"/>
              </w:divBdr>
            </w:div>
          </w:divsChild>
        </w:div>
        <w:div w:id="1459253901">
          <w:marLeft w:val="0"/>
          <w:marRight w:val="0"/>
          <w:marTop w:val="0"/>
          <w:marBottom w:val="0"/>
          <w:divBdr>
            <w:top w:val="none" w:sz="0" w:space="0" w:color="auto"/>
            <w:left w:val="none" w:sz="0" w:space="0" w:color="auto"/>
            <w:bottom w:val="none" w:sz="0" w:space="0" w:color="auto"/>
            <w:right w:val="none" w:sz="0" w:space="0" w:color="auto"/>
          </w:divBdr>
          <w:divsChild>
            <w:div w:id="6640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0701">
      <w:bodyDiv w:val="1"/>
      <w:marLeft w:val="0"/>
      <w:marRight w:val="0"/>
      <w:marTop w:val="0"/>
      <w:marBottom w:val="0"/>
      <w:divBdr>
        <w:top w:val="none" w:sz="0" w:space="0" w:color="auto"/>
        <w:left w:val="none" w:sz="0" w:space="0" w:color="auto"/>
        <w:bottom w:val="none" w:sz="0" w:space="0" w:color="auto"/>
        <w:right w:val="none" w:sz="0" w:space="0" w:color="auto"/>
      </w:divBdr>
      <w:divsChild>
        <w:div w:id="911355101">
          <w:marLeft w:val="1080"/>
          <w:marRight w:val="0"/>
          <w:marTop w:val="0"/>
          <w:marBottom w:val="0"/>
          <w:divBdr>
            <w:top w:val="none" w:sz="0" w:space="0" w:color="auto"/>
            <w:left w:val="none" w:sz="0" w:space="0" w:color="auto"/>
            <w:bottom w:val="none" w:sz="0" w:space="0" w:color="auto"/>
            <w:right w:val="none" w:sz="0" w:space="0" w:color="auto"/>
          </w:divBdr>
        </w:div>
        <w:div w:id="1043794045">
          <w:marLeft w:val="0"/>
          <w:marRight w:val="0"/>
          <w:marTop w:val="0"/>
          <w:marBottom w:val="0"/>
          <w:divBdr>
            <w:top w:val="none" w:sz="0" w:space="0" w:color="auto"/>
            <w:left w:val="none" w:sz="0" w:space="0" w:color="auto"/>
            <w:bottom w:val="none" w:sz="0" w:space="0" w:color="auto"/>
            <w:right w:val="none" w:sz="0" w:space="0" w:color="auto"/>
          </w:divBdr>
        </w:div>
        <w:div w:id="925843673">
          <w:marLeft w:val="1080"/>
          <w:marRight w:val="0"/>
          <w:marTop w:val="0"/>
          <w:marBottom w:val="0"/>
          <w:divBdr>
            <w:top w:val="none" w:sz="0" w:space="0" w:color="auto"/>
            <w:left w:val="none" w:sz="0" w:space="0" w:color="auto"/>
            <w:bottom w:val="none" w:sz="0" w:space="0" w:color="auto"/>
            <w:right w:val="none" w:sz="0" w:space="0" w:color="auto"/>
          </w:divBdr>
        </w:div>
        <w:div w:id="1425147477">
          <w:marLeft w:val="1080"/>
          <w:marRight w:val="0"/>
          <w:marTop w:val="0"/>
          <w:marBottom w:val="0"/>
          <w:divBdr>
            <w:top w:val="none" w:sz="0" w:space="0" w:color="auto"/>
            <w:left w:val="none" w:sz="0" w:space="0" w:color="auto"/>
            <w:bottom w:val="none" w:sz="0" w:space="0" w:color="auto"/>
            <w:right w:val="none" w:sz="0" w:space="0" w:color="auto"/>
          </w:divBdr>
        </w:div>
        <w:div w:id="1962806336">
          <w:marLeft w:val="1080"/>
          <w:marRight w:val="0"/>
          <w:marTop w:val="0"/>
          <w:marBottom w:val="0"/>
          <w:divBdr>
            <w:top w:val="none" w:sz="0" w:space="0" w:color="auto"/>
            <w:left w:val="none" w:sz="0" w:space="0" w:color="auto"/>
            <w:bottom w:val="none" w:sz="0" w:space="0" w:color="auto"/>
            <w:right w:val="none" w:sz="0" w:space="0" w:color="auto"/>
          </w:divBdr>
        </w:div>
        <w:div w:id="1928808165">
          <w:marLeft w:val="1080"/>
          <w:marRight w:val="0"/>
          <w:marTop w:val="0"/>
          <w:marBottom w:val="0"/>
          <w:divBdr>
            <w:top w:val="none" w:sz="0" w:space="0" w:color="auto"/>
            <w:left w:val="none" w:sz="0" w:space="0" w:color="auto"/>
            <w:bottom w:val="none" w:sz="0" w:space="0" w:color="auto"/>
            <w:right w:val="none" w:sz="0" w:space="0" w:color="auto"/>
          </w:divBdr>
        </w:div>
        <w:div w:id="1728607941">
          <w:marLeft w:val="0"/>
          <w:marRight w:val="0"/>
          <w:marTop w:val="0"/>
          <w:marBottom w:val="0"/>
          <w:divBdr>
            <w:top w:val="none" w:sz="0" w:space="0" w:color="auto"/>
            <w:left w:val="none" w:sz="0" w:space="0" w:color="auto"/>
            <w:bottom w:val="none" w:sz="0" w:space="0" w:color="auto"/>
            <w:right w:val="none" w:sz="0" w:space="0" w:color="auto"/>
          </w:divBdr>
        </w:div>
        <w:div w:id="249124553">
          <w:marLeft w:val="1080"/>
          <w:marRight w:val="0"/>
          <w:marTop w:val="0"/>
          <w:marBottom w:val="0"/>
          <w:divBdr>
            <w:top w:val="none" w:sz="0" w:space="0" w:color="auto"/>
            <w:left w:val="none" w:sz="0" w:space="0" w:color="auto"/>
            <w:bottom w:val="none" w:sz="0" w:space="0" w:color="auto"/>
            <w:right w:val="none" w:sz="0" w:space="0" w:color="auto"/>
          </w:divBdr>
        </w:div>
        <w:div w:id="1932201514">
          <w:marLeft w:val="0"/>
          <w:marRight w:val="0"/>
          <w:marTop w:val="0"/>
          <w:marBottom w:val="0"/>
          <w:divBdr>
            <w:top w:val="none" w:sz="0" w:space="0" w:color="auto"/>
            <w:left w:val="none" w:sz="0" w:space="0" w:color="auto"/>
            <w:bottom w:val="none" w:sz="0" w:space="0" w:color="auto"/>
            <w:right w:val="none" w:sz="0" w:space="0" w:color="auto"/>
          </w:divBdr>
        </w:div>
        <w:div w:id="1751149209">
          <w:marLeft w:val="1080"/>
          <w:marRight w:val="0"/>
          <w:marTop w:val="0"/>
          <w:marBottom w:val="0"/>
          <w:divBdr>
            <w:top w:val="none" w:sz="0" w:space="0" w:color="auto"/>
            <w:left w:val="none" w:sz="0" w:space="0" w:color="auto"/>
            <w:bottom w:val="none" w:sz="0" w:space="0" w:color="auto"/>
            <w:right w:val="none" w:sz="0" w:space="0" w:color="auto"/>
          </w:divBdr>
        </w:div>
        <w:div w:id="639841648">
          <w:marLeft w:val="1080"/>
          <w:marRight w:val="0"/>
          <w:marTop w:val="0"/>
          <w:marBottom w:val="0"/>
          <w:divBdr>
            <w:top w:val="none" w:sz="0" w:space="0" w:color="auto"/>
            <w:left w:val="none" w:sz="0" w:space="0" w:color="auto"/>
            <w:bottom w:val="none" w:sz="0" w:space="0" w:color="auto"/>
            <w:right w:val="none" w:sz="0" w:space="0" w:color="auto"/>
          </w:divBdr>
        </w:div>
        <w:div w:id="625818515">
          <w:marLeft w:val="1080"/>
          <w:marRight w:val="0"/>
          <w:marTop w:val="0"/>
          <w:marBottom w:val="0"/>
          <w:divBdr>
            <w:top w:val="none" w:sz="0" w:space="0" w:color="auto"/>
            <w:left w:val="none" w:sz="0" w:space="0" w:color="auto"/>
            <w:bottom w:val="none" w:sz="0" w:space="0" w:color="auto"/>
            <w:right w:val="none" w:sz="0" w:space="0" w:color="auto"/>
          </w:divBdr>
        </w:div>
        <w:div w:id="215631554">
          <w:marLeft w:val="1080"/>
          <w:marRight w:val="0"/>
          <w:marTop w:val="0"/>
          <w:marBottom w:val="0"/>
          <w:divBdr>
            <w:top w:val="none" w:sz="0" w:space="0" w:color="auto"/>
            <w:left w:val="none" w:sz="0" w:space="0" w:color="auto"/>
            <w:bottom w:val="none" w:sz="0" w:space="0" w:color="auto"/>
            <w:right w:val="none" w:sz="0" w:space="0" w:color="auto"/>
          </w:divBdr>
        </w:div>
        <w:div w:id="746654812">
          <w:marLeft w:val="1080"/>
          <w:marRight w:val="0"/>
          <w:marTop w:val="0"/>
          <w:marBottom w:val="0"/>
          <w:divBdr>
            <w:top w:val="none" w:sz="0" w:space="0" w:color="auto"/>
            <w:left w:val="none" w:sz="0" w:space="0" w:color="auto"/>
            <w:bottom w:val="none" w:sz="0" w:space="0" w:color="auto"/>
            <w:right w:val="none" w:sz="0" w:space="0" w:color="auto"/>
          </w:divBdr>
        </w:div>
        <w:div w:id="1067148504">
          <w:marLeft w:val="1080"/>
          <w:marRight w:val="0"/>
          <w:marTop w:val="0"/>
          <w:marBottom w:val="0"/>
          <w:divBdr>
            <w:top w:val="none" w:sz="0" w:space="0" w:color="auto"/>
            <w:left w:val="none" w:sz="0" w:space="0" w:color="auto"/>
            <w:bottom w:val="none" w:sz="0" w:space="0" w:color="auto"/>
            <w:right w:val="none" w:sz="0" w:space="0" w:color="auto"/>
          </w:divBdr>
        </w:div>
        <w:div w:id="1643120196">
          <w:marLeft w:val="1080"/>
          <w:marRight w:val="0"/>
          <w:marTop w:val="0"/>
          <w:marBottom w:val="0"/>
          <w:divBdr>
            <w:top w:val="none" w:sz="0" w:space="0" w:color="auto"/>
            <w:left w:val="none" w:sz="0" w:space="0" w:color="auto"/>
            <w:bottom w:val="none" w:sz="0" w:space="0" w:color="auto"/>
            <w:right w:val="none" w:sz="0" w:space="0" w:color="auto"/>
          </w:divBdr>
        </w:div>
        <w:div w:id="1952282397">
          <w:marLeft w:val="0"/>
          <w:marRight w:val="0"/>
          <w:marTop w:val="0"/>
          <w:marBottom w:val="0"/>
          <w:divBdr>
            <w:top w:val="none" w:sz="0" w:space="0" w:color="auto"/>
            <w:left w:val="none" w:sz="0" w:space="0" w:color="auto"/>
            <w:bottom w:val="none" w:sz="0" w:space="0" w:color="auto"/>
            <w:right w:val="none" w:sz="0" w:space="0" w:color="auto"/>
          </w:divBdr>
        </w:div>
        <w:div w:id="1093428615">
          <w:marLeft w:val="0"/>
          <w:marRight w:val="0"/>
          <w:marTop w:val="0"/>
          <w:marBottom w:val="0"/>
          <w:divBdr>
            <w:top w:val="none" w:sz="0" w:space="0" w:color="auto"/>
            <w:left w:val="none" w:sz="0" w:space="0" w:color="auto"/>
            <w:bottom w:val="none" w:sz="0" w:space="0" w:color="auto"/>
            <w:right w:val="none" w:sz="0" w:space="0" w:color="auto"/>
          </w:divBdr>
        </w:div>
        <w:div w:id="350961475">
          <w:marLeft w:val="1080"/>
          <w:marRight w:val="0"/>
          <w:marTop w:val="0"/>
          <w:marBottom w:val="0"/>
          <w:divBdr>
            <w:top w:val="none" w:sz="0" w:space="0" w:color="auto"/>
            <w:left w:val="none" w:sz="0" w:space="0" w:color="auto"/>
            <w:bottom w:val="none" w:sz="0" w:space="0" w:color="auto"/>
            <w:right w:val="none" w:sz="0" w:space="0" w:color="auto"/>
          </w:divBdr>
        </w:div>
        <w:div w:id="2032756108">
          <w:marLeft w:val="0"/>
          <w:marRight w:val="0"/>
          <w:marTop w:val="0"/>
          <w:marBottom w:val="0"/>
          <w:divBdr>
            <w:top w:val="none" w:sz="0" w:space="0" w:color="auto"/>
            <w:left w:val="none" w:sz="0" w:space="0" w:color="auto"/>
            <w:bottom w:val="none" w:sz="0" w:space="0" w:color="auto"/>
            <w:right w:val="none" w:sz="0" w:space="0" w:color="auto"/>
          </w:divBdr>
        </w:div>
        <w:div w:id="1161965767">
          <w:marLeft w:val="1080"/>
          <w:marRight w:val="0"/>
          <w:marTop w:val="0"/>
          <w:marBottom w:val="0"/>
          <w:divBdr>
            <w:top w:val="none" w:sz="0" w:space="0" w:color="auto"/>
            <w:left w:val="none" w:sz="0" w:space="0" w:color="auto"/>
            <w:bottom w:val="none" w:sz="0" w:space="0" w:color="auto"/>
            <w:right w:val="none" w:sz="0" w:space="0" w:color="auto"/>
          </w:divBdr>
        </w:div>
        <w:div w:id="1395741047">
          <w:marLeft w:val="1080"/>
          <w:marRight w:val="0"/>
          <w:marTop w:val="0"/>
          <w:marBottom w:val="0"/>
          <w:divBdr>
            <w:top w:val="none" w:sz="0" w:space="0" w:color="auto"/>
            <w:left w:val="none" w:sz="0" w:space="0" w:color="auto"/>
            <w:bottom w:val="none" w:sz="0" w:space="0" w:color="auto"/>
            <w:right w:val="none" w:sz="0" w:space="0" w:color="auto"/>
          </w:divBdr>
        </w:div>
        <w:div w:id="1708214399">
          <w:marLeft w:val="1080"/>
          <w:marRight w:val="0"/>
          <w:marTop w:val="0"/>
          <w:marBottom w:val="0"/>
          <w:divBdr>
            <w:top w:val="none" w:sz="0" w:space="0" w:color="auto"/>
            <w:left w:val="none" w:sz="0" w:space="0" w:color="auto"/>
            <w:bottom w:val="none" w:sz="0" w:space="0" w:color="auto"/>
            <w:right w:val="none" w:sz="0" w:space="0" w:color="auto"/>
          </w:divBdr>
        </w:div>
        <w:div w:id="1518884918">
          <w:marLeft w:val="1080"/>
          <w:marRight w:val="0"/>
          <w:marTop w:val="0"/>
          <w:marBottom w:val="0"/>
          <w:divBdr>
            <w:top w:val="none" w:sz="0" w:space="0" w:color="auto"/>
            <w:left w:val="none" w:sz="0" w:space="0" w:color="auto"/>
            <w:bottom w:val="none" w:sz="0" w:space="0" w:color="auto"/>
            <w:right w:val="none" w:sz="0" w:space="0" w:color="auto"/>
          </w:divBdr>
        </w:div>
        <w:div w:id="570821057">
          <w:marLeft w:val="0"/>
          <w:marRight w:val="0"/>
          <w:marTop w:val="0"/>
          <w:marBottom w:val="0"/>
          <w:divBdr>
            <w:top w:val="none" w:sz="0" w:space="0" w:color="auto"/>
            <w:left w:val="none" w:sz="0" w:space="0" w:color="auto"/>
            <w:bottom w:val="none" w:sz="0" w:space="0" w:color="auto"/>
            <w:right w:val="none" w:sz="0" w:space="0" w:color="auto"/>
          </w:divBdr>
        </w:div>
      </w:divsChild>
    </w:div>
    <w:div w:id="1696691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ctividadesjudo@fedexjudo.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hyperlink" Target="mailto:actividadesjudo@fedexjudo.com"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dexjudo1\Escritorio\Plantilla_circuilar_ok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Plantilla_circuilar_ok0.dot</Template>
  <TotalTime>11</TotalTime>
  <Pages>1</Pages>
  <Words>307</Words>
  <Characters>1693</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SALIDA Nº: 021</vt:lpstr>
    </vt:vector>
  </TitlesOfParts>
  <Company>Fedexjudo</Company>
  <LinksUpToDate>false</LinksUpToDate>
  <CharactersWithSpaces>1997</CharactersWithSpaces>
  <SharedDoc>false</SharedDoc>
  <HLinks>
    <vt:vector size="12" baseType="variant">
      <vt:variant>
        <vt:i4>2097226</vt:i4>
      </vt:variant>
      <vt:variant>
        <vt:i4>-1</vt:i4>
      </vt:variant>
      <vt:variant>
        <vt:i4>2051</vt:i4>
      </vt:variant>
      <vt:variant>
        <vt:i4>1</vt:i4>
      </vt:variant>
      <vt:variant>
        <vt:lpwstr>Dir gral deportes 800PIXELS</vt:lpwstr>
      </vt:variant>
      <vt:variant>
        <vt:lpwstr/>
      </vt:variant>
      <vt:variant>
        <vt:i4>6029423</vt:i4>
      </vt:variant>
      <vt:variant>
        <vt:i4>-1</vt:i4>
      </vt:variant>
      <vt:variant>
        <vt:i4>2054</vt:i4>
      </vt:variant>
      <vt:variant>
        <vt:i4>1</vt:i4>
      </vt:variant>
      <vt:variant>
        <vt:lpwstr>NUEVO_LOGO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SALIDA Nº: 021</dc:title>
  <dc:creator>fedexjudo1</dc:creator>
  <cp:lastModifiedBy>FederaciónExtremeña</cp:lastModifiedBy>
  <cp:revision>10</cp:revision>
  <cp:lastPrinted>2016-04-15T13:26:00Z</cp:lastPrinted>
  <dcterms:created xsi:type="dcterms:W3CDTF">2018-07-19T11:35:00Z</dcterms:created>
  <dcterms:modified xsi:type="dcterms:W3CDTF">2018-09-10T10:37:00Z</dcterms:modified>
</cp:coreProperties>
</file>